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0462DD7" w14:textId="46DBD242" w:rsidR="00952792" w:rsidRDefault="00952792" w:rsidP="00851A17">
      <w:pPr>
        <w:pStyle w:val="Title"/>
        <w:rPr>
          <w:rFonts w:ascii="Arial" w:hAnsi="Arial" w:cs="Arial"/>
        </w:rPr>
      </w:pPr>
      <w:r w:rsidRPr="00E975CE">
        <w:rPr>
          <w:rFonts w:ascii="Arial" w:hAnsi="Arial" w:cs="Arial"/>
        </w:rPr>
        <w:t xml:space="preserve">    </w:t>
      </w:r>
    </w:p>
    <w:p w14:paraId="3AAC6AC6" w14:textId="77777777" w:rsidR="00000175" w:rsidRDefault="00000175" w:rsidP="00000175"/>
    <w:p w14:paraId="493BBF27" w14:textId="77777777" w:rsidR="00FF435A" w:rsidRPr="000D5E3D" w:rsidRDefault="00FF435A" w:rsidP="00FF435A">
      <w:pPr>
        <w:spacing w:after="0" w:line="240" w:lineRule="auto"/>
        <w:jc w:val="center"/>
        <w:rPr>
          <w:rFonts w:cstheme="minorHAnsi"/>
          <w:b/>
          <w:sz w:val="44"/>
          <w:szCs w:val="21"/>
        </w:rPr>
      </w:pPr>
      <w:r>
        <w:rPr>
          <w:rFonts w:cstheme="minorHAnsi"/>
          <w:b/>
          <w:sz w:val="44"/>
          <w:szCs w:val="21"/>
        </w:rPr>
        <w:t xml:space="preserve">Julie Van </w:t>
      </w:r>
      <w:proofErr w:type="spellStart"/>
      <w:r>
        <w:rPr>
          <w:rFonts w:cstheme="minorHAnsi"/>
          <w:b/>
          <w:sz w:val="44"/>
          <w:szCs w:val="21"/>
        </w:rPr>
        <w:t>Rosendaal’s</w:t>
      </w:r>
      <w:proofErr w:type="spellEnd"/>
      <w:r>
        <w:rPr>
          <w:rFonts w:cstheme="minorHAnsi"/>
          <w:b/>
          <w:sz w:val="44"/>
          <w:szCs w:val="21"/>
        </w:rPr>
        <w:t xml:space="preserve"> </w:t>
      </w:r>
      <w:r w:rsidRPr="000D5E3D">
        <w:rPr>
          <w:rFonts w:cstheme="minorHAnsi"/>
          <w:b/>
          <w:sz w:val="44"/>
          <w:szCs w:val="21"/>
        </w:rPr>
        <w:t>Flapper Pie</w:t>
      </w:r>
    </w:p>
    <w:p w14:paraId="1421245F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</w:p>
    <w:p w14:paraId="567D04E3" w14:textId="77777777" w:rsidR="00FF435A" w:rsidRPr="000D5E3D" w:rsidRDefault="00FF435A" w:rsidP="00FF435A">
      <w:pPr>
        <w:spacing w:after="0" w:line="240" w:lineRule="auto"/>
        <w:rPr>
          <w:rFonts w:cstheme="minorHAnsi"/>
          <w:b/>
          <w:i/>
          <w:sz w:val="21"/>
          <w:szCs w:val="21"/>
        </w:rPr>
      </w:pPr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 xml:space="preserve">Flapper pie is a prairie thing, although no one can say </w:t>
      </w:r>
      <w:proofErr w:type="gramStart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>whether or not</w:t>
      </w:r>
      <w:proofErr w:type="gramEnd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 xml:space="preserve"> it was invented here. There are a ton of formulas out there, and most of them are very </w:t>
      </w:r>
      <w:proofErr w:type="gramStart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>similar;  I</w:t>
      </w:r>
      <w:proofErr w:type="gramEnd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 xml:space="preserve"> couldn’t resist spring boarding from a recipe shared by Amy Jo </w:t>
      </w:r>
      <w:proofErr w:type="spellStart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>Ehman</w:t>
      </w:r>
      <w:proofErr w:type="spellEnd"/>
      <w:r w:rsidRPr="000D5E3D">
        <w:rPr>
          <w:rFonts w:cstheme="minorHAnsi"/>
          <w:b/>
          <w:i/>
          <w:sz w:val="24"/>
          <w:szCs w:val="24"/>
          <w:shd w:val="clear" w:color="auto" w:fill="FFFFFF"/>
        </w:rPr>
        <w:t>, whose grandmother won first prize for it at the Saskatoon fair in 1957. </w:t>
      </w:r>
    </w:p>
    <w:p w14:paraId="15315108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</w:p>
    <w:p w14:paraId="1FFE6E35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CRUST:</w:t>
      </w:r>
    </w:p>
    <w:p w14:paraId="7ED6B9F9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 1/4 cups graham cracker crumbs</w:t>
      </w:r>
    </w:p>
    <w:p w14:paraId="0EA973AE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1/4 cup sugar</w:t>
      </w:r>
    </w:p>
    <w:p w14:paraId="15C7952F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1/4 cup butter, melted</w:t>
      </w:r>
    </w:p>
    <w:p w14:paraId="24B2DDAE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</w:p>
    <w:p w14:paraId="7CEF1920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FILLING:</w:t>
      </w:r>
    </w:p>
    <w:p w14:paraId="7BA3D450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1/3 cup sugar</w:t>
      </w:r>
    </w:p>
    <w:p w14:paraId="5714EC49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1/4 cup cornstarch</w:t>
      </w:r>
    </w:p>
    <w:p w14:paraId="58B983A9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2 1/2 cups milk</w:t>
      </w:r>
    </w:p>
    <w:p w14:paraId="5FFCCDBF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3 egg yolks, lightly beaten</w:t>
      </w:r>
    </w:p>
    <w:p w14:paraId="006E130C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 tsp vanilla</w:t>
      </w:r>
    </w:p>
    <w:p w14:paraId="19DD741A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</w:p>
    <w:p w14:paraId="5FBBBA86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MERINGUE:</w:t>
      </w:r>
    </w:p>
    <w:p w14:paraId="3FEF8B0C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3 egg whites</w:t>
      </w:r>
    </w:p>
    <w:p w14:paraId="63B61DC7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2 Tbsp sugar</w:t>
      </w:r>
    </w:p>
    <w:p w14:paraId="5CA15400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1/4 tsp cream of tartar (optional)</w:t>
      </w:r>
    </w:p>
    <w:p w14:paraId="342075BE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</w:rPr>
        <w:t>pinch cinnamon</w:t>
      </w:r>
    </w:p>
    <w:p w14:paraId="5C51C985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</w:p>
    <w:p w14:paraId="48ACE8CE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  <w:shd w:val="clear" w:color="auto" w:fill="FFFFFF"/>
        </w:rPr>
        <w:t xml:space="preserve">Preheat the oven to </w:t>
      </w:r>
      <w:proofErr w:type="gramStart"/>
      <w:r w:rsidRPr="000D5E3D">
        <w:rPr>
          <w:rFonts w:cstheme="minorHAnsi"/>
          <w:sz w:val="21"/>
          <w:szCs w:val="21"/>
          <w:shd w:val="clear" w:color="auto" w:fill="FFFFFF"/>
        </w:rPr>
        <w:t>375?F.</w:t>
      </w:r>
      <w:proofErr w:type="gramEnd"/>
      <w:r w:rsidRPr="000D5E3D">
        <w:rPr>
          <w:rFonts w:cstheme="minorHAnsi"/>
          <w:sz w:val="21"/>
          <w:szCs w:val="21"/>
          <w:shd w:val="clear" w:color="auto" w:fill="FFFFFF"/>
        </w:rPr>
        <w:t xml:space="preserve"> In a small bowl, stir together the graham crumbs, sugar and butter. Remove a couple </w:t>
      </w:r>
      <w:proofErr w:type="spellStart"/>
      <w:r w:rsidRPr="000D5E3D">
        <w:rPr>
          <w:rFonts w:cstheme="minorHAnsi"/>
          <w:sz w:val="21"/>
          <w:szCs w:val="21"/>
          <w:shd w:val="clear" w:color="auto" w:fill="FFFFFF"/>
        </w:rPr>
        <w:t>spoonfuls</w:t>
      </w:r>
      <w:proofErr w:type="spellEnd"/>
      <w:r w:rsidRPr="000D5E3D">
        <w:rPr>
          <w:rFonts w:cstheme="minorHAnsi"/>
          <w:sz w:val="21"/>
          <w:szCs w:val="21"/>
          <w:shd w:val="clear" w:color="auto" w:fill="FFFFFF"/>
        </w:rPr>
        <w:t xml:space="preserve"> and set aside. Press the rest into the bottom and up the sides of a pie plate and bake for 8 minutes, or until golden.</w:t>
      </w:r>
    </w:p>
    <w:p w14:paraId="2C6BF97C" w14:textId="77777777" w:rsidR="00FF435A" w:rsidRDefault="00FF435A" w:rsidP="00FF435A">
      <w:pPr>
        <w:spacing w:after="0" w:line="240" w:lineRule="auto"/>
        <w:rPr>
          <w:rFonts w:cstheme="minorHAnsi"/>
          <w:sz w:val="21"/>
          <w:szCs w:val="21"/>
          <w:shd w:val="clear" w:color="auto" w:fill="FFFFFF"/>
        </w:rPr>
      </w:pPr>
    </w:p>
    <w:p w14:paraId="454ECAEF" w14:textId="77777777" w:rsidR="00FF435A" w:rsidRPr="000D5E3D" w:rsidRDefault="00FF435A" w:rsidP="00FF435A">
      <w:pPr>
        <w:spacing w:after="0" w:line="240" w:lineRule="auto"/>
        <w:rPr>
          <w:rFonts w:cstheme="minorHAnsi"/>
          <w:sz w:val="21"/>
          <w:szCs w:val="21"/>
        </w:rPr>
      </w:pPr>
      <w:r w:rsidRPr="000D5E3D">
        <w:rPr>
          <w:rFonts w:cstheme="minorHAnsi"/>
          <w:sz w:val="21"/>
          <w:szCs w:val="21"/>
          <w:shd w:val="clear" w:color="auto" w:fill="FFFFFF"/>
        </w:rPr>
        <w:t>In a medium saucepan, whisk together the sugar and cornstarch. Whisk in the milk and cook over medium heat until it bubbles and thickens. Remove from the heat and stir a spoonful of the hot milk mixture into the egg yolks; quickly whisk back into the milk mixture and cook for another two minutes, until it thickens. Stir in the vanilla and pour into the crust.</w:t>
      </w:r>
    </w:p>
    <w:p w14:paraId="7ACC1833" w14:textId="77777777" w:rsidR="00FF435A" w:rsidRDefault="00FF435A" w:rsidP="00FF435A">
      <w:pPr>
        <w:spacing w:after="0" w:line="240" w:lineRule="auto"/>
        <w:rPr>
          <w:rFonts w:cstheme="minorHAnsi"/>
          <w:sz w:val="21"/>
          <w:szCs w:val="21"/>
          <w:shd w:val="clear" w:color="auto" w:fill="FFFFFF"/>
        </w:rPr>
      </w:pPr>
    </w:p>
    <w:p w14:paraId="1FAE5A14" w14:textId="28D3147F" w:rsidR="00FF435A" w:rsidRPr="00FF435A" w:rsidRDefault="00FF435A" w:rsidP="00FF435A">
      <w:pPr>
        <w:spacing w:after="0" w:line="240" w:lineRule="auto"/>
      </w:pPr>
      <w:r w:rsidRPr="000D5E3D">
        <w:rPr>
          <w:rFonts w:cstheme="minorHAnsi"/>
          <w:sz w:val="21"/>
          <w:szCs w:val="21"/>
          <w:shd w:val="clear" w:color="auto" w:fill="FFFFFF"/>
        </w:rPr>
        <w:t>To make the meringue, beat the egg whites and cream of tartar until it holds soft peaks; gradually beat in the sugar, beating until it holds stiff, glossy peaks. Spread over the custard, mix the reserved crumbs with a pinch of cinnamon and sprinkle over top. Return to the oven for 6-8 minutes, until meringue is lightly brown. Cool and refrigerate for an hour or two before serving. Serves 12.</w:t>
      </w:r>
      <w:bookmarkStart w:id="0" w:name="_GoBack"/>
      <w:bookmarkEnd w:id="0"/>
    </w:p>
    <w:sectPr w:rsidR="00FF435A" w:rsidRPr="00FF435A" w:rsidSect="001674D5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EB6B7C5" w14:textId="77777777" w:rsidR="004D5AC4" w:rsidRDefault="004D5AC4" w:rsidP="00543675">
      <w:pPr>
        <w:spacing w:after="0" w:line="240" w:lineRule="auto"/>
      </w:pPr>
      <w:r>
        <w:separator/>
      </w:r>
    </w:p>
  </w:endnote>
  <w:endnote w:type="continuationSeparator" w:id="0">
    <w:p w14:paraId="320B786C" w14:textId="77777777" w:rsidR="004D5AC4" w:rsidRDefault="004D5AC4" w:rsidP="00543675">
      <w:pPr>
        <w:spacing w:after="0" w:line="240" w:lineRule="auto"/>
      </w:pPr>
      <w:r>
        <w:continuationSeparator/>
      </w:r>
    </w:p>
  </w:endnote>
  <w:endnote w:type="continuationNotice" w:id="1">
    <w:p w14:paraId="0DFD6998" w14:textId="77777777" w:rsidR="006B551A" w:rsidRDefault="006B551A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CD6F311" w14:textId="4D51D1BF" w:rsidR="009A74B6" w:rsidRPr="00CE7411" w:rsidRDefault="00B2208C" w:rsidP="00CE7411">
    <w:pPr>
      <w:pStyle w:val="Footer"/>
      <w:jc w:val="right"/>
      <w:rPr>
        <w:b/>
        <w:sz w:val="56"/>
      </w:rPr>
    </w:pPr>
    <w:r w:rsidRPr="005A2DB3">
      <w:rPr>
        <w:rFonts w:asciiTheme="majorHAnsi" w:hAnsiTheme="majorHAnsi"/>
        <w:noProof/>
        <w:lang w:eastAsia="en-CA"/>
      </w:rPr>
      <w:drawing>
        <wp:anchor distT="0" distB="0" distL="114300" distR="114300" simplePos="0" relativeHeight="251658244" behindDoc="1" locked="0" layoutInCell="1" allowOverlap="1" wp14:anchorId="7E367B73" wp14:editId="2C9FB5F4">
          <wp:simplePos x="0" y="0"/>
          <wp:positionH relativeFrom="margin">
            <wp:posOffset>-879895</wp:posOffset>
          </wp:positionH>
          <wp:positionV relativeFrom="paragraph">
            <wp:posOffset>2960010</wp:posOffset>
          </wp:positionV>
          <wp:extent cx="7773662" cy="7310443"/>
          <wp:effectExtent l="0" t="0" r="0" b="5080"/>
          <wp:wrapNone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624" t="37403" r="45192" b="9913"/>
                  <a:stretch/>
                </pic:blipFill>
                <pic:spPr bwMode="auto">
                  <a:xfrm>
                    <a:off x="0" y="0"/>
                    <a:ext cx="7773662" cy="7310443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4B1E42">
      <w:rPr>
        <w:b/>
        <w:sz w:val="56"/>
      </w:rPr>
      <w:t>@</w:t>
    </w:r>
    <w:proofErr w:type="spellStart"/>
    <w:r w:rsidR="00FF435A">
      <w:rPr>
        <w:b/>
        <w:sz w:val="56"/>
      </w:rPr>
      <w:t>watertontourism</w:t>
    </w:r>
    <w:proofErr w:type="spellEnd"/>
  </w:p>
  <w:p w14:paraId="756F8092" w14:textId="7C7A496D" w:rsidR="00CE7411" w:rsidRPr="00CE7411" w:rsidRDefault="00B2208C" w:rsidP="00CE7411">
    <w:pPr>
      <w:pStyle w:val="Footer"/>
      <w:jc w:val="right"/>
      <w:rPr>
        <w:b/>
        <w:sz w:val="56"/>
      </w:rPr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AE1EFE2" wp14:editId="7F1E1C5C">
              <wp:simplePos x="0" y="0"/>
              <wp:positionH relativeFrom="page">
                <wp:align>right</wp:align>
              </wp:positionH>
              <wp:positionV relativeFrom="paragraph">
                <wp:posOffset>525104</wp:posOffset>
              </wp:positionV>
              <wp:extent cx="8074025" cy="595630"/>
              <wp:effectExtent l="0" t="0" r="3175" b="0"/>
              <wp:wrapNone/>
              <wp:docPr id="3" name="Rectangl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4025" cy="595630"/>
                      </a:xfrm>
                      <a:prstGeom prst="rect">
                        <a:avLst/>
                      </a:prstGeom>
                      <a:solidFill>
                        <a:schemeClr val="accent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642A9C02" id="Rectangle 1" o:spid="_x0000_s1026" style="position:absolute;margin-left:584.55pt;margin-top:41.35pt;width:635.75pt;height:46.9pt;z-index:251658241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" fillcolor="#4f81bd [3204]" stroked="f">
              <w10:wrap anchorx="page"/>
            </v:rect>
          </w:pict>
        </mc:Fallback>
      </mc:AlternateContent>
    </w:r>
    <w:r w:rsidR="004B1E42">
      <w:rPr>
        <w:b/>
        <w:sz w:val="56"/>
      </w:rPr>
      <w:t>#</w:t>
    </w:r>
    <w:proofErr w:type="spellStart"/>
    <w:r w:rsidR="004B1E42">
      <w:rPr>
        <w:b/>
        <w:sz w:val="56"/>
      </w:rPr>
      <w:t>waterton</w:t>
    </w:r>
    <w:proofErr w:type="spellEnd"/>
    <w:r w:rsidR="004B1E42">
      <w:rPr>
        <w:b/>
        <w:sz w:val="56"/>
      </w:rPr>
      <w:t xml:space="preserve"> </w:t>
    </w:r>
  </w:p>
  <w:p w14:paraId="3D37C777" w14:textId="08BF36AF" w:rsidR="009A74B6" w:rsidRDefault="009A74B6" w:rsidP="00B2208C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2469C6A" w14:textId="77777777" w:rsidR="004D5AC4" w:rsidRDefault="004D5AC4" w:rsidP="00543675">
      <w:pPr>
        <w:spacing w:after="0" w:line="240" w:lineRule="auto"/>
      </w:pPr>
      <w:r>
        <w:separator/>
      </w:r>
    </w:p>
  </w:footnote>
  <w:footnote w:type="continuationSeparator" w:id="0">
    <w:p w14:paraId="58877F10" w14:textId="77777777" w:rsidR="004D5AC4" w:rsidRDefault="004D5AC4" w:rsidP="00543675">
      <w:pPr>
        <w:spacing w:after="0" w:line="240" w:lineRule="auto"/>
      </w:pPr>
      <w:r>
        <w:continuationSeparator/>
      </w:r>
    </w:p>
  </w:footnote>
  <w:footnote w:type="continuationNotice" w:id="1">
    <w:p w14:paraId="68C27895" w14:textId="77777777" w:rsidR="006B551A" w:rsidRDefault="006B551A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7283C8" w14:textId="77777777" w:rsidR="00BA52B1" w:rsidRDefault="00FF435A">
    <w:pPr>
      <w:pStyle w:val="Header"/>
    </w:pPr>
    <w:r>
      <w:rPr>
        <w:noProof/>
      </w:rPr>
      <w:pict w14:anchorId="34830C97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878672" o:spid="_x0000_s2050" type="#_x0000_t136" style="position:absolute;margin-left:0;margin-top:0;width:412.4pt;height:247.45pt;rotation:315;z-index:-251658237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572957" w14:textId="0B6B70A6" w:rsidR="009A74B6" w:rsidRDefault="005A2DB3">
    <w:pPr>
      <w:pStyle w:val="Header"/>
    </w:pPr>
    <w:r>
      <w:rPr>
        <w:noProof/>
        <w:lang w:eastAsia="en-CA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71DB41EC" wp14:editId="4C520D1D">
              <wp:simplePos x="0" y="0"/>
              <wp:positionH relativeFrom="column">
                <wp:posOffset>-1040130</wp:posOffset>
              </wp:positionH>
              <wp:positionV relativeFrom="paragraph">
                <wp:posOffset>-449580</wp:posOffset>
              </wp:positionV>
              <wp:extent cx="8074025" cy="594360"/>
              <wp:effectExtent l="0" t="0" r="3175" b="0"/>
              <wp:wrapNone/>
              <wp:docPr id="4" name="Rectangle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8074025" cy="594360"/>
                      </a:xfrm>
                      <a:prstGeom prst="rect">
                        <a:avLst/>
                      </a:prstGeom>
                      <a:solidFill>
                        <a:srgbClr val="08396E"/>
                      </a:solidFill>
                      <a:ln>
                        <a:noFill/>
                      </a:ln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53151255" id="Rectangle 3" o:spid="_x0000_s1026" style="position:absolute;margin-left:-81.9pt;margin-top:-35.4pt;width:635.75pt;height:46.8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" fillcolor="#08396e" stroked="f"/>
          </w:pict>
        </mc:Fallback>
      </mc:AlternateContent>
    </w:r>
  </w:p>
  <w:p w14:paraId="75D9CE70" w14:textId="33CD4834" w:rsidR="009A74B6" w:rsidRDefault="008A63E4" w:rsidP="008A63E4">
    <w:pPr>
      <w:pStyle w:val="Header"/>
      <w:jc w:val="both"/>
    </w:pPr>
    <w:r>
      <w:rPr>
        <w:noProof/>
        <w:lang w:eastAsia="en-CA"/>
      </w:rPr>
      <w:drawing>
        <wp:anchor distT="0" distB="0" distL="114300" distR="114300" simplePos="0" relativeHeight="251658245" behindDoc="1" locked="0" layoutInCell="1" allowOverlap="1" wp14:anchorId="6E4FDD3E" wp14:editId="2D3D904A">
          <wp:simplePos x="0" y="0"/>
          <wp:positionH relativeFrom="column">
            <wp:posOffset>4305300</wp:posOffset>
          </wp:positionH>
          <wp:positionV relativeFrom="paragraph">
            <wp:posOffset>27305</wp:posOffset>
          </wp:positionV>
          <wp:extent cx="2371725" cy="592931"/>
          <wp:effectExtent l="0" t="0" r="0" b="0"/>
          <wp:wrapNone/>
          <wp:docPr id="7" name="Picture 7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" name="waterton-logo-horiz-color-720x18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71725" cy="592931"/>
                  </a:xfrm>
                  <a:prstGeom prst="rect">
                    <a:avLst/>
                  </a:prstGeom>
                  <a:effectLst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A5B5C6B" w14:textId="77777777" w:rsidR="00BA52B1" w:rsidRDefault="00FF435A">
    <w:pPr>
      <w:pStyle w:val="Header"/>
    </w:pPr>
    <w:r>
      <w:rPr>
        <w:noProof/>
      </w:rPr>
      <w:pict w14:anchorId="77754B54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536878671" o:spid="_x0000_s2049" type="#_x0000_t136" style="position:absolute;margin-left:0;margin-top:0;width:412.4pt;height:247.45pt;rotation:315;z-index:-251658238;mso-position-horizontal:center;mso-position-horizontal-relative:margin;mso-position-vertical:center;mso-position-vertical-relative:margin" o:allowincell="f" fillcolor="silver" stroked="f">
          <v:fill opacity=".5"/>
          <v:textpath style="font-family:&quot;Calibri&quot;;font-size:1pt" string="DRAFT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43A668D"/>
    <w:multiLevelType w:val="hybridMultilevel"/>
    <w:tmpl w:val="1AEAD5BC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8580B"/>
    <w:multiLevelType w:val="hybridMultilevel"/>
    <w:tmpl w:val="B53C41A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50B31A7"/>
    <w:multiLevelType w:val="hybridMultilevel"/>
    <w:tmpl w:val="07FE14B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863356"/>
    <w:multiLevelType w:val="hybridMultilevel"/>
    <w:tmpl w:val="80887BF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4" w15:restartNumberingAfterBreak="0">
    <w:nsid w:val="0FBB2FA6"/>
    <w:multiLevelType w:val="hybridMultilevel"/>
    <w:tmpl w:val="46742A48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D8405C9"/>
    <w:multiLevelType w:val="hybridMultilevel"/>
    <w:tmpl w:val="9266E21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755869"/>
    <w:multiLevelType w:val="hybridMultilevel"/>
    <w:tmpl w:val="FAEE0D6E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6EB4F00"/>
    <w:multiLevelType w:val="hybridMultilevel"/>
    <w:tmpl w:val="C37045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0CC4336"/>
    <w:multiLevelType w:val="hybridMultilevel"/>
    <w:tmpl w:val="89F4F80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17C14F3"/>
    <w:multiLevelType w:val="multilevel"/>
    <w:tmpl w:val="9F448BC0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435266B4"/>
    <w:multiLevelType w:val="hybridMultilevel"/>
    <w:tmpl w:val="8F3C547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6D2351F"/>
    <w:multiLevelType w:val="multilevel"/>
    <w:tmpl w:val="490E0C8A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48355400"/>
    <w:multiLevelType w:val="multilevel"/>
    <w:tmpl w:val="B332FE9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 w15:restartNumberingAfterBreak="0">
    <w:nsid w:val="48455466"/>
    <w:multiLevelType w:val="hybridMultilevel"/>
    <w:tmpl w:val="719E4838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CF472A4"/>
    <w:multiLevelType w:val="multilevel"/>
    <w:tmpl w:val="9820682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 w15:restartNumberingAfterBreak="0">
    <w:nsid w:val="4FB92BB6"/>
    <w:multiLevelType w:val="hybridMultilevel"/>
    <w:tmpl w:val="FFF637A6"/>
    <w:lvl w:ilvl="0" w:tplc="B45013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A174A7"/>
    <w:multiLevelType w:val="multilevel"/>
    <w:tmpl w:val="E528C72E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 w15:restartNumberingAfterBreak="0">
    <w:nsid w:val="57A92EEC"/>
    <w:multiLevelType w:val="multilevel"/>
    <w:tmpl w:val="9BE66708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 w15:restartNumberingAfterBreak="0">
    <w:nsid w:val="5EAD547F"/>
    <w:multiLevelType w:val="hybridMultilevel"/>
    <w:tmpl w:val="A62A2BAA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EFA586D"/>
    <w:multiLevelType w:val="hybridMultilevel"/>
    <w:tmpl w:val="1C429AF6"/>
    <w:lvl w:ilvl="0" w:tplc="B45013B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</w:rPr>
    </w:lvl>
    <w:lvl w:ilvl="1" w:tplc="10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032348A"/>
    <w:multiLevelType w:val="multilevel"/>
    <w:tmpl w:val="A5EE2F5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 w15:restartNumberingAfterBreak="0">
    <w:nsid w:val="60683C45"/>
    <w:multiLevelType w:val="multilevel"/>
    <w:tmpl w:val="C812D19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 w15:restartNumberingAfterBreak="0">
    <w:nsid w:val="623B4FEA"/>
    <w:multiLevelType w:val="hybridMultilevel"/>
    <w:tmpl w:val="E9DE9EAE"/>
    <w:lvl w:ilvl="0" w:tplc="04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3" w15:restartNumberingAfterBreak="0">
    <w:nsid w:val="653B51EE"/>
    <w:multiLevelType w:val="hybridMultilevel"/>
    <w:tmpl w:val="D178969A"/>
    <w:lvl w:ilvl="0" w:tplc="040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090005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2" w:tplc="04090005">
      <w:start w:val="1"/>
      <w:numFmt w:val="bullet"/>
      <w:lvlText w:val=""/>
      <w:lvlJc w:val="left"/>
      <w:pPr>
        <w:ind w:left="2160" w:hanging="180"/>
      </w:pPr>
      <w:rPr>
        <w:rFonts w:ascii="Wingdings" w:hAnsi="Wingdings" w:hint="default"/>
      </w:r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697029C3"/>
    <w:multiLevelType w:val="hybridMultilevel"/>
    <w:tmpl w:val="ABAC8834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C7800A4"/>
    <w:multiLevelType w:val="multilevel"/>
    <w:tmpl w:val="65E810EE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6" w15:restartNumberingAfterBreak="0">
    <w:nsid w:val="6E3003C5"/>
    <w:multiLevelType w:val="multilevel"/>
    <w:tmpl w:val="87D4775A"/>
    <w:lvl w:ilvl="0">
      <w:start w:val="1"/>
      <w:numFmt w:val="bullet"/>
      <w:lvlText w:val="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7" w15:restartNumberingAfterBreak="0">
    <w:nsid w:val="6EF27D6B"/>
    <w:multiLevelType w:val="hybridMultilevel"/>
    <w:tmpl w:val="B47C9950"/>
    <w:lvl w:ilvl="0" w:tplc="10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B1C2DAD"/>
    <w:multiLevelType w:val="hybridMultilevel"/>
    <w:tmpl w:val="20C4821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1"/>
  </w:num>
  <w:num w:numId="2">
    <w:abstractNumId w:val="12"/>
  </w:num>
  <w:num w:numId="3">
    <w:abstractNumId w:val="20"/>
  </w:num>
  <w:num w:numId="4">
    <w:abstractNumId w:val="11"/>
  </w:num>
  <w:num w:numId="5">
    <w:abstractNumId w:val="26"/>
  </w:num>
  <w:num w:numId="6">
    <w:abstractNumId w:val="16"/>
  </w:num>
  <w:num w:numId="7">
    <w:abstractNumId w:val="14"/>
  </w:num>
  <w:num w:numId="8">
    <w:abstractNumId w:val="17"/>
  </w:num>
  <w:num w:numId="9">
    <w:abstractNumId w:val="25"/>
  </w:num>
  <w:num w:numId="10">
    <w:abstractNumId w:val="9"/>
  </w:num>
  <w:num w:numId="11">
    <w:abstractNumId w:val="15"/>
  </w:num>
  <w:num w:numId="12">
    <w:abstractNumId w:val="19"/>
  </w:num>
  <w:num w:numId="13">
    <w:abstractNumId w:val="28"/>
  </w:num>
  <w:num w:numId="14">
    <w:abstractNumId w:val="8"/>
  </w:num>
  <w:num w:numId="15">
    <w:abstractNumId w:val="7"/>
  </w:num>
  <w:num w:numId="16">
    <w:abstractNumId w:val="3"/>
  </w:num>
  <w:num w:numId="17">
    <w:abstractNumId w:val="3"/>
  </w:num>
  <w:num w:numId="18">
    <w:abstractNumId w:val="2"/>
  </w:num>
  <w:num w:numId="19">
    <w:abstractNumId w:val="27"/>
  </w:num>
  <w:num w:numId="20">
    <w:abstractNumId w:val="22"/>
  </w:num>
  <w:num w:numId="21">
    <w:abstractNumId w:val="4"/>
  </w:num>
  <w:num w:numId="22">
    <w:abstractNumId w:val="23"/>
  </w:num>
  <w:num w:numId="23">
    <w:abstractNumId w:val="0"/>
  </w:num>
  <w:num w:numId="24">
    <w:abstractNumId w:val="6"/>
  </w:num>
  <w:num w:numId="25">
    <w:abstractNumId w:val="5"/>
  </w:num>
  <w:num w:numId="26">
    <w:abstractNumId w:val="24"/>
  </w:num>
  <w:num w:numId="27">
    <w:abstractNumId w:val="1"/>
  </w:num>
  <w:num w:numId="28">
    <w:abstractNumId w:val="13"/>
  </w:num>
  <w:num w:numId="29">
    <w:abstractNumId w:val="10"/>
  </w:num>
  <w:num w:numId="30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hideSpellingErrors/>
  <w:hideGrammaticalErrors/>
  <w:proofState w:spelling="clean" w:grammar="clean"/>
  <w:attachedTemplate r:id="rId1"/>
  <w:defaultTabStop w:val="720"/>
  <w:characterSpacingControl w:val="doNotCompress"/>
  <w:hdrShapeDefaults>
    <o:shapedefaults v:ext="edit" spidmax="2051">
      <o:colormru v:ext="edit" colors="#f8f8f8"/>
    </o:shapedefaults>
    <o:shapelayout v:ext="edit">
      <o:idmap v:ext="edit" data="2"/>
    </o:shapelayout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43675"/>
    <w:rsid w:val="00000175"/>
    <w:rsid w:val="00004C6D"/>
    <w:rsid w:val="000164E7"/>
    <w:rsid w:val="00047112"/>
    <w:rsid w:val="000B2EF6"/>
    <w:rsid w:val="000C7C03"/>
    <w:rsid w:val="000E0590"/>
    <w:rsid w:val="00104613"/>
    <w:rsid w:val="00125840"/>
    <w:rsid w:val="0014296F"/>
    <w:rsid w:val="00154DB2"/>
    <w:rsid w:val="001674D5"/>
    <w:rsid w:val="001A5EDC"/>
    <w:rsid w:val="001B747F"/>
    <w:rsid w:val="001C0729"/>
    <w:rsid w:val="001D0875"/>
    <w:rsid w:val="00212BF5"/>
    <w:rsid w:val="00226147"/>
    <w:rsid w:val="00243FE8"/>
    <w:rsid w:val="002457F9"/>
    <w:rsid w:val="002568A2"/>
    <w:rsid w:val="00263E28"/>
    <w:rsid w:val="00272E6C"/>
    <w:rsid w:val="00283EDE"/>
    <w:rsid w:val="0029777D"/>
    <w:rsid w:val="002C2E7E"/>
    <w:rsid w:val="002D6AC1"/>
    <w:rsid w:val="002E1D44"/>
    <w:rsid w:val="002E7E1D"/>
    <w:rsid w:val="00323939"/>
    <w:rsid w:val="003351A1"/>
    <w:rsid w:val="0033559C"/>
    <w:rsid w:val="00342523"/>
    <w:rsid w:val="00345EE8"/>
    <w:rsid w:val="00390C2C"/>
    <w:rsid w:val="003A4795"/>
    <w:rsid w:val="003A597E"/>
    <w:rsid w:val="003E40D5"/>
    <w:rsid w:val="00416AF0"/>
    <w:rsid w:val="0042253D"/>
    <w:rsid w:val="0048734A"/>
    <w:rsid w:val="004B1E42"/>
    <w:rsid w:val="004C0EB2"/>
    <w:rsid w:val="004C3D1C"/>
    <w:rsid w:val="004D5AC4"/>
    <w:rsid w:val="004E04B7"/>
    <w:rsid w:val="005256F3"/>
    <w:rsid w:val="00542991"/>
    <w:rsid w:val="00543675"/>
    <w:rsid w:val="005449BD"/>
    <w:rsid w:val="005461FC"/>
    <w:rsid w:val="005468A9"/>
    <w:rsid w:val="00546C57"/>
    <w:rsid w:val="00567981"/>
    <w:rsid w:val="00582DAC"/>
    <w:rsid w:val="005A2DB3"/>
    <w:rsid w:val="006070CB"/>
    <w:rsid w:val="00623601"/>
    <w:rsid w:val="00634920"/>
    <w:rsid w:val="00680044"/>
    <w:rsid w:val="00682BE4"/>
    <w:rsid w:val="006B551A"/>
    <w:rsid w:val="006C2D76"/>
    <w:rsid w:val="006F71FB"/>
    <w:rsid w:val="00700989"/>
    <w:rsid w:val="00726C31"/>
    <w:rsid w:val="007301DC"/>
    <w:rsid w:val="00732BBB"/>
    <w:rsid w:val="00735FF5"/>
    <w:rsid w:val="00762DF6"/>
    <w:rsid w:val="00766C4D"/>
    <w:rsid w:val="007801E5"/>
    <w:rsid w:val="00780E1A"/>
    <w:rsid w:val="00795595"/>
    <w:rsid w:val="007A2577"/>
    <w:rsid w:val="007C5B74"/>
    <w:rsid w:val="007E1B93"/>
    <w:rsid w:val="00805EE3"/>
    <w:rsid w:val="00813B97"/>
    <w:rsid w:val="00842AE4"/>
    <w:rsid w:val="00851A17"/>
    <w:rsid w:val="00871E26"/>
    <w:rsid w:val="008A29E8"/>
    <w:rsid w:val="008A63E4"/>
    <w:rsid w:val="008E2CCD"/>
    <w:rsid w:val="008F4957"/>
    <w:rsid w:val="0092534C"/>
    <w:rsid w:val="00927D04"/>
    <w:rsid w:val="00951618"/>
    <w:rsid w:val="00952792"/>
    <w:rsid w:val="009661D9"/>
    <w:rsid w:val="00967218"/>
    <w:rsid w:val="00981F0B"/>
    <w:rsid w:val="0099159F"/>
    <w:rsid w:val="009A5035"/>
    <w:rsid w:val="009A74B6"/>
    <w:rsid w:val="00A452F7"/>
    <w:rsid w:val="00A87234"/>
    <w:rsid w:val="00A9491F"/>
    <w:rsid w:val="00AA712E"/>
    <w:rsid w:val="00AB3295"/>
    <w:rsid w:val="00AD0A18"/>
    <w:rsid w:val="00AF681C"/>
    <w:rsid w:val="00B2208C"/>
    <w:rsid w:val="00B25525"/>
    <w:rsid w:val="00B34025"/>
    <w:rsid w:val="00B94069"/>
    <w:rsid w:val="00BA52B1"/>
    <w:rsid w:val="00BB3AF4"/>
    <w:rsid w:val="00C01386"/>
    <w:rsid w:val="00C37F1A"/>
    <w:rsid w:val="00C40552"/>
    <w:rsid w:val="00C46D2E"/>
    <w:rsid w:val="00C54ADC"/>
    <w:rsid w:val="00C60368"/>
    <w:rsid w:val="00C65285"/>
    <w:rsid w:val="00C84289"/>
    <w:rsid w:val="00C91C97"/>
    <w:rsid w:val="00CD70B5"/>
    <w:rsid w:val="00CE566E"/>
    <w:rsid w:val="00CE7411"/>
    <w:rsid w:val="00D06DA0"/>
    <w:rsid w:val="00D11134"/>
    <w:rsid w:val="00D15F7A"/>
    <w:rsid w:val="00D310A5"/>
    <w:rsid w:val="00D34ECF"/>
    <w:rsid w:val="00D42653"/>
    <w:rsid w:val="00D52642"/>
    <w:rsid w:val="00D629C4"/>
    <w:rsid w:val="00D9576A"/>
    <w:rsid w:val="00DA6B45"/>
    <w:rsid w:val="00DC6AD5"/>
    <w:rsid w:val="00E15972"/>
    <w:rsid w:val="00E23EBA"/>
    <w:rsid w:val="00E24BAB"/>
    <w:rsid w:val="00E35B7D"/>
    <w:rsid w:val="00E41321"/>
    <w:rsid w:val="00E50DF2"/>
    <w:rsid w:val="00E55414"/>
    <w:rsid w:val="00E57F13"/>
    <w:rsid w:val="00E73BD4"/>
    <w:rsid w:val="00E8012C"/>
    <w:rsid w:val="00E82CEF"/>
    <w:rsid w:val="00E875EF"/>
    <w:rsid w:val="00E975CE"/>
    <w:rsid w:val="00EB5850"/>
    <w:rsid w:val="00ED55EB"/>
    <w:rsid w:val="00F73D5E"/>
    <w:rsid w:val="00F92E7B"/>
    <w:rsid w:val="00FB04D8"/>
    <w:rsid w:val="00FB3428"/>
    <w:rsid w:val="00FE4C4C"/>
    <w:rsid w:val="00FE4EAF"/>
    <w:rsid w:val="00FF435A"/>
    <w:rsid w:val="00FF5E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1">
      <o:colormru v:ext="edit" colors="#f8f8f8"/>
    </o:shapedefaults>
    <o:shapelayout v:ext="edit">
      <o:idmap v:ext="edit" data="1"/>
    </o:shapelayout>
  </w:shapeDefaults>
  <w:decimalSymbol w:val="."/>
  <w:listSeparator w:val=","/>
  <w14:docId w14:val="1565E5AB"/>
  <w15:docId w15:val="{FB55B42E-FEF8-45ED-B5D3-D94487A86A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74D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226147"/>
    <w:rPr>
      <w:strike w:val="0"/>
      <w:dstrike w:val="0"/>
      <w:color w:val="5998C8"/>
      <w:u w:val="none"/>
      <w:effect w:val="none"/>
    </w:rPr>
  </w:style>
  <w:style w:type="paragraph" w:styleId="Header">
    <w:name w:val="header"/>
    <w:basedOn w:val="Normal"/>
    <w:link w:val="HeaderChar"/>
    <w:uiPriority w:val="99"/>
    <w:unhideWhenUsed/>
    <w:rsid w:val="00543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43675"/>
  </w:style>
  <w:style w:type="paragraph" w:styleId="Footer">
    <w:name w:val="footer"/>
    <w:basedOn w:val="Normal"/>
    <w:link w:val="FooterChar"/>
    <w:uiPriority w:val="99"/>
    <w:unhideWhenUsed/>
    <w:rsid w:val="00543675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43675"/>
  </w:style>
  <w:style w:type="paragraph" w:styleId="BalloonText">
    <w:name w:val="Balloon Text"/>
    <w:basedOn w:val="Normal"/>
    <w:link w:val="BalloonTextChar"/>
    <w:uiPriority w:val="99"/>
    <w:semiHidden/>
    <w:unhideWhenUsed/>
    <w:rsid w:val="0054367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43675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5256F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CA"/>
    </w:rPr>
  </w:style>
  <w:style w:type="character" w:customStyle="1" w:styleId="apple-tab-span">
    <w:name w:val="apple-tab-span"/>
    <w:basedOn w:val="DefaultParagraphFont"/>
    <w:rsid w:val="005256F3"/>
  </w:style>
  <w:style w:type="paragraph" w:styleId="Title">
    <w:name w:val="Title"/>
    <w:basedOn w:val="Normal"/>
    <w:next w:val="Normal"/>
    <w:link w:val="TitleChar"/>
    <w:uiPriority w:val="10"/>
    <w:qFormat/>
    <w:rsid w:val="00851A17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851A1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851A17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851A17"/>
    <w:rPr>
      <w:rFonts w:eastAsiaTheme="minorEastAsia"/>
      <w:color w:val="5A5A5A" w:themeColor="text1" w:themeTint="A5"/>
      <w:spacing w:val="15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927D04"/>
    <w:rPr>
      <w:color w:val="808080"/>
      <w:shd w:val="clear" w:color="auto" w:fill="E6E6E6"/>
    </w:rPr>
  </w:style>
  <w:style w:type="character" w:styleId="FollowedHyperlink">
    <w:name w:val="FollowedHyperlink"/>
    <w:basedOn w:val="DefaultParagraphFont"/>
    <w:uiPriority w:val="99"/>
    <w:semiHidden/>
    <w:unhideWhenUsed/>
    <w:rsid w:val="00283EDE"/>
    <w:rPr>
      <w:color w:val="800080" w:themeColor="followedHyperlink"/>
      <w:u w:val="single"/>
    </w:rPr>
  </w:style>
  <w:style w:type="character" w:styleId="Emphasis">
    <w:name w:val="Emphasis"/>
    <w:basedOn w:val="DefaultParagraphFont"/>
    <w:uiPriority w:val="20"/>
    <w:qFormat/>
    <w:rsid w:val="008A29E8"/>
    <w:rPr>
      <w:i/>
      <w:iCs/>
    </w:rPr>
  </w:style>
  <w:style w:type="paragraph" w:styleId="ListParagraph">
    <w:name w:val="List Paragraph"/>
    <w:basedOn w:val="Normal"/>
    <w:uiPriority w:val="34"/>
    <w:qFormat/>
    <w:rsid w:val="00FE4EAF"/>
    <w:pPr>
      <w:spacing w:after="0" w:line="240" w:lineRule="auto"/>
      <w:ind w:left="720"/>
    </w:pPr>
    <w:rPr>
      <w:rFonts w:ascii="Calibri" w:hAnsi="Calibri" w:cs="Calibri"/>
      <w:lang w:val="en-US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682BE4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682BE4"/>
    <w:rPr>
      <w:rFonts w:ascii="Times New Roman" w:hAnsi="Times New Roman" w:cs="Times New Roman"/>
      <w:sz w:val="24"/>
      <w:szCs w:val="24"/>
    </w:rPr>
  </w:style>
  <w:style w:type="character" w:customStyle="1" w:styleId="UnresolvedMention2">
    <w:name w:val="Unresolved Mention2"/>
    <w:basedOn w:val="DefaultParagraphFont"/>
    <w:uiPriority w:val="99"/>
    <w:rsid w:val="00E8012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4118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803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43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6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57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6043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3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613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052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244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5325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2485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593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6535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4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4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568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021495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TA%20Marketing\Documents\Documents\MHAA\Miscellaneous\letterhead%20template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letterhead template</Template>
  <TotalTime>1</TotalTime>
  <Pages>1</Pages>
  <Words>241</Words>
  <Characters>1379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ETA Marketing</dc:creator>
  <cp:keywords/>
  <cp:lastModifiedBy>Candace Dyshlenko</cp:lastModifiedBy>
  <cp:revision>3</cp:revision>
  <dcterms:created xsi:type="dcterms:W3CDTF">2019-05-27T15:33:00Z</dcterms:created>
  <dcterms:modified xsi:type="dcterms:W3CDTF">2019-05-27T15:35:00Z</dcterms:modified>
</cp:coreProperties>
</file>