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33FC9E" w14:textId="77777777" w:rsidR="008E29C5" w:rsidRDefault="008E29C5" w:rsidP="008E29C5">
      <w:pPr>
        <w:spacing w:after="0" w:line="240" w:lineRule="auto"/>
        <w:jc w:val="center"/>
        <w:rPr>
          <w:b/>
          <w:sz w:val="44"/>
        </w:rPr>
      </w:pPr>
    </w:p>
    <w:p w14:paraId="14523134" w14:textId="56D3D8E0" w:rsidR="008E29C5" w:rsidRPr="002E72A3" w:rsidRDefault="008E29C5" w:rsidP="008E29C5">
      <w:pPr>
        <w:spacing w:after="0" w:line="240" w:lineRule="auto"/>
        <w:jc w:val="center"/>
        <w:rPr>
          <w:b/>
          <w:sz w:val="44"/>
        </w:rPr>
      </w:pPr>
      <w:r w:rsidRPr="002E72A3">
        <w:rPr>
          <w:b/>
          <w:sz w:val="44"/>
        </w:rPr>
        <w:t>Bourbon Spiked Pecan</w:t>
      </w:r>
      <w:r>
        <w:rPr>
          <w:b/>
          <w:sz w:val="44"/>
        </w:rPr>
        <w:t xml:space="preserve"> </w:t>
      </w:r>
      <w:r>
        <w:rPr>
          <w:b/>
          <w:sz w:val="36"/>
        </w:rPr>
        <w:t>(Paul Brandt’s favorite pie)</w:t>
      </w:r>
    </w:p>
    <w:p w14:paraId="30364D64" w14:textId="77777777" w:rsidR="008E29C5" w:rsidRDefault="008E29C5" w:rsidP="008E29C5">
      <w:pPr>
        <w:rPr>
          <w:b/>
          <w:i/>
        </w:rPr>
      </w:pPr>
    </w:p>
    <w:p w14:paraId="2E43C354" w14:textId="77777777" w:rsidR="008E29C5" w:rsidRPr="009620C6" w:rsidRDefault="008E29C5" w:rsidP="008E29C5">
      <w:pPr>
        <w:rPr>
          <w:b/>
          <w:i/>
        </w:rPr>
      </w:pPr>
      <w:r w:rsidRPr="009620C6">
        <w:rPr>
          <w:b/>
          <w:i/>
        </w:rPr>
        <w:t xml:space="preserve">DARK, RICH AND LOADED with nuts, this recipe if for serious dessert lovers. </w:t>
      </w:r>
    </w:p>
    <w:p w14:paraId="78A94AB9" w14:textId="77777777" w:rsidR="008E29C5" w:rsidRDefault="008E29C5" w:rsidP="008E29C5">
      <w:pPr>
        <w:spacing w:after="0" w:line="240" w:lineRule="auto"/>
      </w:pPr>
      <w:r>
        <w:t>Crust</w:t>
      </w:r>
    </w:p>
    <w:p w14:paraId="11A499EA" w14:textId="77777777" w:rsidR="008E29C5" w:rsidRDefault="008E29C5" w:rsidP="008E29C5">
      <w:pPr>
        <w:spacing w:after="0" w:line="240" w:lineRule="auto"/>
      </w:pPr>
      <w:r>
        <w:t>1 recipe basic pie dough for one 9-inch double crust pie shell</w:t>
      </w:r>
    </w:p>
    <w:p w14:paraId="72B15F7A" w14:textId="77777777" w:rsidR="008E29C5" w:rsidRDefault="008E29C5" w:rsidP="008E29C5">
      <w:pPr>
        <w:spacing w:after="0" w:line="240" w:lineRule="auto"/>
      </w:pPr>
    </w:p>
    <w:p w14:paraId="19A8B160" w14:textId="77777777" w:rsidR="008E29C5" w:rsidRDefault="008E29C5" w:rsidP="008E29C5">
      <w:pPr>
        <w:spacing w:after="0" w:line="240" w:lineRule="auto"/>
      </w:pPr>
      <w:r>
        <w:t>Filling</w:t>
      </w:r>
    </w:p>
    <w:p w14:paraId="77A972A2" w14:textId="77777777" w:rsidR="008E29C5" w:rsidRDefault="008E29C5" w:rsidP="008E29C5">
      <w:pPr>
        <w:spacing w:after="0" w:line="240" w:lineRule="auto"/>
      </w:pPr>
      <w:r>
        <w:t>4 large eggs</w:t>
      </w:r>
    </w:p>
    <w:p w14:paraId="3A9FAAFC" w14:textId="77777777" w:rsidR="008E29C5" w:rsidRDefault="008E29C5" w:rsidP="008E29C5">
      <w:pPr>
        <w:spacing w:after="0" w:line="240" w:lineRule="auto"/>
      </w:pPr>
      <w:r>
        <w:t>¾ cup dark corn syrup</w:t>
      </w:r>
    </w:p>
    <w:p w14:paraId="1A6F6263" w14:textId="77777777" w:rsidR="008E29C5" w:rsidRDefault="008E29C5" w:rsidP="008E29C5">
      <w:pPr>
        <w:spacing w:after="0" w:line="240" w:lineRule="auto"/>
      </w:pPr>
      <w:r>
        <w:t>¾ cup sugar</w:t>
      </w:r>
    </w:p>
    <w:p w14:paraId="3E1E2577" w14:textId="77777777" w:rsidR="008E29C5" w:rsidRDefault="008E29C5" w:rsidP="008E29C5">
      <w:pPr>
        <w:spacing w:after="0" w:line="240" w:lineRule="auto"/>
      </w:pPr>
      <w:r>
        <w:t>6 tablespoons unsalted butter, melted</w:t>
      </w:r>
    </w:p>
    <w:p w14:paraId="2590143C" w14:textId="77777777" w:rsidR="008E29C5" w:rsidRDefault="008E29C5" w:rsidP="008E29C5">
      <w:pPr>
        <w:spacing w:after="0" w:line="240" w:lineRule="auto"/>
      </w:pPr>
      <w:r>
        <w:t>6 tablespoons bourbon</w:t>
      </w:r>
    </w:p>
    <w:p w14:paraId="2364F8A5" w14:textId="77777777" w:rsidR="008E29C5" w:rsidRDefault="008E29C5" w:rsidP="008E29C5">
      <w:pPr>
        <w:spacing w:after="0" w:line="240" w:lineRule="auto"/>
      </w:pPr>
      <w:r>
        <w:t>¼ cup molasses</w:t>
      </w:r>
    </w:p>
    <w:p w14:paraId="73A3AA47" w14:textId="77777777" w:rsidR="008E29C5" w:rsidRDefault="008E29C5" w:rsidP="008E29C5">
      <w:pPr>
        <w:spacing w:after="0" w:line="240" w:lineRule="auto"/>
      </w:pPr>
      <w:r>
        <w:t>¼ teaspoon salt</w:t>
      </w:r>
    </w:p>
    <w:p w14:paraId="68C86BEA" w14:textId="77777777" w:rsidR="008E29C5" w:rsidRDefault="008E29C5" w:rsidP="008E29C5">
      <w:pPr>
        <w:spacing w:after="0" w:line="240" w:lineRule="auto"/>
      </w:pPr>
      <w:r>
        <w:t>1 ½ cups coarsely chopped pecans pus 1 cup pecan halves</w:t>
      </w:r>
    </w:p>
    <w:p w14:paraId="6BE0CF3D" w14:textId="77777777" w:rsidR="008E29C5" w:rsidRDefault="008E29C5" w:rsidP="008E29C5">
      <w:pPr>
        <w:spacing w:after="0" w:line="240" w:lineRule="auto"/>
      </w:pPr>
    </w:p>
    <w:p w14:paraId="2A7B5232" w14:textId="77777777" w:rsidR="008E29C5" w:rsidRDefault="008E29C5" w:rsidP="008E29C5">
      <w:pPr>
        <w:spacing w:after="0" w:line="240" w:lineRule="auto"/>
      </w:pPr>
      <w:r>
        <w:t>1 cup heavy cream, whipped, flavored with 2 tablespoons bourbon (optional)</w:t>
      </w:r>
    </w:p>
    <w:p w14:paraId="580D0587" w14:textId="77777777" w:rsidR="008E29C5" w:rsidRDefault="008E29C5" w:rsidP="008E29C5"/>
    <w:p w14:paraId="069A032F" w14:textId="77777777" w:rsidR="008E29C5" w:rsidRPr="009620C6" w:rsidRDefault="008E29C5" w:rsidP="008E29C5">
      <w:pPr>
        <w:spacing w:after="0" w:line="240" w:lineRule="auto"/>
        <w:rPr>
          <w:b/>
        </w:rPr>
      </w:pPr>
      <w:r w:rsidRPr="009620C6">
        <w:rPr>
          <w:b/>
        </w:rPr>
        <w:t>PIE SHELL PREPARATION</w:t>
      </w:r>
    </w:p>
    <w:p w14:paraId="5D78CE35" w14:textId="77777777" w:rsidR="008E29C5" w:rsidRDefault="008E29C5" w:rsidP="008E29C5">
      <w:pPr>
        <w:spacing w:after="0" w:line="240" w:lineRule="auto"/>
      </w:pPr>
      <w:r>
        <w:t>Preheat the oven to 425 degrees F.</w:t>
      </w:r>
    </w:p>
    <w:p w14:paraId="7E8BA091" w14:textId="77777777" w:rsidR="008E29C5" w:rsidRDefault="008E29C5" w:rsidP="008E29C5">
      <w:pPr>
        <w:spacing w:after="0" w:line="240" w:lineRule="auto"/>
      </w:pPr>
      <w:r>
        <w:t xml:space="preserve">If making individual pies, divide the dough into 8 pieces.  Roll out each piece and fit it into a </w:t>
      </w:r>
      <w:proofErr w:type="gramStart"/>
      <w:r>
        <w:t>5 or 6 inch</w:t>
      </w:r>
      <w:proofErr w:type="gramEnd"/>
      <w:r>
        <w:t xml:space="preserve"> pie pan.  Trim and crimp the edges.  Set the scraps of trimmed dough aside.  Refrigerate the pie shells for 10 minutes.  After the shells are chilled, line each one with aluminum foil and fill with baking weights or dried beans.  Bake for about 6 minutes, until the pie shell begins to brown around the edges.  Remove the weights and foil and bake an additional 5 to 6 minutes, until lightly browned.  After the pie shells have cooled, patch any holes carefully with the dough scraps.  Moisten the patches with a little water before pressing them into place.  Return the pie shells to the oven for a minute or two to bake the patches. </w:t>
      </w:r>
    </w:p>
    <w:p w14:paraId="4D9BC84C" w14:textId="77777777" w:rsidR="008E29C5" w:rsidRDefault="008E29C5" w:rsidP="008E29C5">
      <w:pPr>
        <w:spacing w:after="0" w:line="240" w:lineRule="auto"/>
      </w:pPr>
    </w:p>
    <w:p w14:paraId="6C5FDB8E" w14:textId="77777777" w:rsidR="008E29C5" w:rsidRPr="009620C6" w:rsidRDefault="008E29C5" w:rsidP="008E29C5">
      <w:pPr>
        <w:spacing w:after="0" w:line="240" w:lineRule="auto"/>
        <w:rPr>
          <w:b/>
        </w:rPr>
      </w:pPr>
      <w:r w:rsidRPr="009620C6">
        <w:rPr>
          <w:b/>
        </w:rPr>
        <w:t>FILLING PREPARATION</w:t>
      </w:r>
    </w:p>
    <w:p w14:paraId="3476CF85" w14:textId="77777777" w:rsidR="008E29C5" w:rsidRDefault="008E29C5" w:rsidP="008E29C5">
      <w:pPr>
        <w:spacing w:after="0" w:line="240" w:lineRule="auto"/>
      </w:pPr>
      <w:r>
        <w:t>Reduce the oven temperature to 375 degrees F. Beat together the eggs, corn syrup, sugar, butter, bourbon, molasses and salt.  Stir in the chopped pecans.</w:t>
      </w:r>
    </w:p>
    <w:p w14:paraId="4D0401C0" w14:textId="77777777" w:rsidR="008E29C5" w:rsidRDefault="008E29C5" w:rsidP="008E29C5">
      <w:pPr>
        <w:spacing w:after="0" w:line="240" w:lineRule="auto"/>
      </w:pPr>
    </w:p>
    <w:p w14:paraId="2DC3F3D3" w14:textId="77777777" w:rsidR="008E29C5" w:rsidRPr="009620C6" w:rsidRDefault="008E29C5" w:rsidP="008E29C5">
      <w:pPr>
        <w:spacing w:after="0" w:line="240" w:lineRule="auto"/>
        <w:rPr>
          <w:b/>
        </w:rPr>
      </w:pPr>
      <w:r w:rsidRPr="009620C6">
        <w:rPr>
          <w:b/>
        </w:rPr>
        <w:t>ASSEMBLY AND BAKING</w:t>
      </w:r>
    </w:p>
    <w:p w14:paraId="516DADA8" w14:textId="77777777" w:rsidR="008E29C5" w:rsidRDefault="008E29C5" w:rsidP="008E29C5">
      <w:pPr>
        <w:spacing w:after="0" w:line="240" w:lineRule="auto"/>
      </w:pPr>
      <w:r>
        <w:t xml:space="preserve">Spoon the filling into the pie shells, being careful to distribute the chopped pecans evenly.  Decorate the tops of the pies with the pecan halves, pressing them into the filling gently.  Bake for 20-25 minutes, until firm. </w:t>
      </w:r>
    </w:p>
    <w:p w14:paraId="1FAE5A14" w14:textId="0D8E5CFB" w:rsidR="00FF435A" w:rsidRPr="008E29C5" w:rsidRDefault="008E29C5" w:rsidP="008E29C5">
      <w:pPr>
        <w:spacing w:after="0" w:line="240" w:lineRule="auto"/>
      </w:pPr>
      <w:r>
        <w:t xml:space="preserve">Let the pies cool on a rack for at least 45 minutes before serving.  Slip them out of their pans and decorate the tops with bourbon flavored whipped cream, if desired. </w:t>
      </w:r>
      <w:bookmarkStart w:id="0" w:name="_GoBack"/>
      <w:bookmarkEnd w:id="0"/>
    </w:p>
    <w:sectPr w:rsidR="00FF435A" w:rsidRPr="008E29C5" w:rsidSect="001674D5">
      <w:headerReference w:type="even" r:id="rId7"/>
      <w:headerReference w:type="default" r:id="rId8"/>
      <w:footerReference w:type="default" r:id="rId9"/>
      <w:headerReference w:type="first" r:id="rId1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B6B7C5" w14:textId="77777777" w:rsidR="004D5AC4" w:rsidRDefault="004D5AC4" w:rsidP="00543675">
      <w:pPr>
        <w:spacing w:after="0" w:line="240" w:lineRule="auto"/>
      </w:pPr>
      <w:r>
        <w:separator/>
      </w:r>
    </w:p>
  </w:endnote>
  <w:endnote w:type="continuationSeparator" w:id="0">
    <w:p w14:paraId="320B786C" w14:textId="77777777" w:rsidR="004D5AC4" w:rsidRDefault="004D5AC4" w:rsidP="00543675">
      <w:pPr>
        <w:spacing w:after="0" w:line="240" w:lineRule="auto"/>
      </w:pPr>
      <w:r>
        <w:continuationSeparator/>
      </w:r>
    </w:p>
  </w:endnote>
  <w:endnote w:type="continuationNotice" w:id="1">
    <w:p w14:paraId="0DFD6998" w14:textId="77777777" w:rsidR="006B551A" w:rsidRDefault="006B55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6F311" w14:textId="4D51D1BF" w:rsidR="009A74B6" w:rsidRPr="00CE7411" w:rsidRDefault="00B2208C" w:rsidP="00CE7411">
    <w:pPr>
      <w:pStyle w:val="Footer"/>
      <w:jc w:val="right"/>
      <w:rPr>
        <w:b/>
        <w:sz w:val="56"/>
      </w:rPr>
    </w:pPr>
    <w:r w:rsidRPr="005A2DB3">
      <w:rPr>
        <w:rFonts w:asciiTheme="majorHAnsi" w:hAnsiTheme="majorHAnsi"/>
        <w:noProof/>
        <w:lang w:eastAsia="en-CA"/>
      </w:rPr>
      <w:drawing>
        <wp:anchor distT="0" distB="0" distL="114300" distR="114300" simplePos="0" relativeHeight="251658244" behindDoc="1" locked="0" layoutInCell="1" allowOverlap="1" wp14:anchorId="7E367B73" wp14:editId="2C9FB5F4">
          <wp:simplePos x="0" y="0"/>
          <wp:positionH relativeFrom="margin">
            <wp:posOffset>-879895</wp:posOffset>
          </wp:positionH>
          <wp:positionV relativeFrom="paragraph">
            <wp:posOffset>2960010</wp:posOffset>
          </wp:positionV>
          <wp:extent cx="7773662" cy="7310443"/>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6624" t="37403" r="45192" b="9913"/>
                  <a:stretch/>
                </pic:blipFill>
                <pic:spPr bwMode="auto">
                  <a:xfrm>
                    <a:off x="0" y="0"/>
                    <a:ext cx="7773662" cy="73104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1E42">
      <w:rPr>
        <w:b/>
        <w:sz w:val="56"/>
      </w:rPr>
      <w:t>@</w:t>
    </w:r>
    <w:proofErr w:type="spellStart"/>
    <w:r w:rsidR="00FF435A">
      <w:rPr>
        <w:b/>
        <w:sz w:val="56"/>
      </w:rPr>
      <w:t>watertontourism</w:t>
    </w:r>
    <w:proofErr w:type="spellEnd"/>
  </w:p>
  <w:p w14:paraId="756F8092" w14:textId="7C7A496D" w:rsidR="00CE7411" w:rsidRPr="00CE7411" w:rsidRDefault="00B2208C" w:rsidP="00CE7411">
    <w:pPr>
      <w:pStyle w:val="Footer"/>
      <w:jc w:val="right"/>
      <w:rPr>
        <w:b/>
        <w:sz w:val="56"/>
      </w:rPr>
    </w:pPr>
    <w:r>
      <w:rPr>
        <w:noProof/>
        <w:lang w:eastAsia="en-CA"/>
      </w:rPr>
      <mc:AlternateContent>
        <mc:Choice Requires="wps">
          <w:drawing>
            <wp:anchor distT="0" distB="0" distL="114300" distR="114300" simplePos="0" relativeHeight="251658241" behindDoc="0" locked="0" layoutInCell="1" allowOverlap="1" wp14:anchorId="6AE1EFE2" wp14:editId="7F1E1C5C">
              <wp:simplePos x="0" y="0"/>
              <wp:positionH relativeFrom="page">
                <wp:align>right</wp:align>
              </wp:positionH>
              <wp:positionV relativeFrom="paragraph">
                <wp:posOffset>525104</wp:posOffset>
              </wp:positionV>
              <wp:extent cx="8074025" cy="595630"/>
              <wp:effectExtent l="0" t="0" r="3175" b="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4025" cy="59563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E39D8" id="Rectangle 1" o:spid="_x0000_s1026" style="position:absolute;margin-left:584.55pt;margin-top:41.35pt;width:635.75pt;height:46.9pt;z-index:25165824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" fillcolor="#4f81bd [3204]" stroked="f">
              <w10:wrap anchorx="page"/>
            </v:rect>
          </w:pict>
        </mc:Fallback>
      </mc:AlternateContent>
    </w:r>
    <w:r w:rsidR="004B1E42">
      <w:rPr>
        <w:b/>
        <w:sz w:val="56"/>
      </w:rPr>
      <w:t>#</w:t>
    </w:r>
    <w:proofErr w:type="spellStart"/>
    <w:r w:rsidR="004B1E42">
      <w:rPr>
        <w:b/>
        <w:sz w:val="56"/>
      </w:rPr>
      <w:t>waterton</w:t>
    </w:r>
    <w:proofErr w:type="spellEnd"/>
    <w:r w:rsidR="004B1E42">
      <w:rPr>
        <w:b/>
        <w:sz w:val="56"/>
      </w:rPr>
      <w:t xml:space="preserve"> </w:t>
    </w:r>
  </w:p>
  <w:p w14:paraId="3D37C777" w14:textId="08BF36AF" w:rsidR="009A74B6" w:rsidRDefault="009A74B6" w:rsidP="00B2208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469C6A" w14:textId="77777777" w:rsidR="004D5AC4" w:rsidRDefault="004D5AC4" w:rsidP="00543675">
      <w:pPr>
        <w:spacing w:after="0" w:line="240" w:lineRule="auto"/>
      </w:pPr>
      <w:r>
        <w:separator/>
      </w:r>
    </w:p>
  </w:footnote>
  <w:footnote w:type="continuationSeparator" w:id="0">
    <w:p w14:paraId="58877F10" w14:textId="77777777" w:rsidR="004D5AC4" w:rsidRDefault="004D5AC4" w:rsidP="00543675">
      <w:pPr>
        <w:spacing w:after="0" w:line="240" w:lineRule="auto"/>
      </w:pPr>
      <w:r>
        <w:continuationSeparator/>
      </w:r>
    </w:p>
  </w:footnote>
  <w:footnote w:type="continuationNotice" w:id="1">
    <w:p w14:paraId="68C27895" w14:textId="77777777" w:rsidR="006B551A" w:rsidRDefault="006B551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283C8" w14:textId="77777777" w:rsidR="00BA52B1" w:rsidRDefault="008E29C5">
    <w:pPr>
      <w:pStyle w:val="Header"/>
    </w:pPr>
    <w:r>
      <w:rPr>
        <w:noProof/>
      </w:rPr>
      <w:pict w14:anchorId="34830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878672" o:spid="_x0000_s2050" type="#_x0000_t136" style="position:absolute;margin-left:0;margin-top:0;width:412.4pt;height:247.45pt;rotation:315;z-index:-251658237;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72957" w14:textId="0B6B70A6" w:rsidR="009A74B6" w:rsidRDefault="005A2DB3">
    <w:pPr>
      <w:pStyle w:val="Header"/>
    </w:pPr>
    <w:r>
      <w:rPr>
        <w:noProof/>
        <w:lang w:eastAsia="en-CA"/>
      </w:rPr>
      <mc:AlternateContent>
        <mc:Choice Requires="wps">
          <w:drawing>
            <wp:anchor distT="0" distB="0" distL="114300" distR="114300" simplePos="0" relativeHeight="251658240" behindDoc="0" locked="0" layoutInCell="1" allowOverlap="1" wp14:anchorId="71DB41EC" wp14:editId="4C520D1D">
              <wp:simplePos x="0" y="0"/>
              <wp:positionH relativeFrom="column">
                <wp:posOffset>-1040130</wp:posOffset>
              </wp:positionH>
              <wp:positionV relativeFrom="paragraph">
                <wp:posOffset>-449580</wp:posOffset>
              </wp:positionV>
              <wp:extent cx="8074025" cy="594360"/>
              <wp:effectExtent l="0" t="0" r="3175"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4025" cy="594360"/>
                      </a:xfrm>
                      <a:prstGeom prst="rect">
                        <a:avLst/>
                      </a:prstGeom>
                      <a:solidFill>
                        <a:srgbClr val="08396E"/>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F114C" id="Rectangle 3" o:spid="_x0000_s1026" style="position:absolute;margin-left:-81.9pt;margin-top:-35.4pt;width:635.75pt;height:4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" fillcolor="#08396e" stroked="f"/>
          </w:pict>
        </mc:Fallback>
      </mc:AlternateContent>
    </w:r>
  </w:p>
  <w:p w14:paraId="75D9CE70" w14:textId="33CD4834" w:rsidR="009A74B6" w:rsidRDefault="008A63E4" w:rsidP="008A63E4">
    <w:pPr>
      <w:pStyle w:val="Header"/>
      <w:jc w:val="both"/>
    </w:pPr>
    <w:r>
      <w:rPr>
        <w:noProof/>
        <w:lang w:eastAsia="en-CA"/>
      </w:rPr>
      <w:drawing>
        <wp:anchor distT="0" distB="0" distL="114300" distR="114300" simplePos="0" relativeHeight="251658245" behindDoc="1" locked="0" layoutInCell="1" allowOverlap="1" wp14:anchorId="6E4FDD3E" wp14:editId="2D3D904A">
          <wp:simplePos x="0" y="0"/>
          <wp:positionH relativeFrom="column">
            <wp:posOffset>4305300</wp:posOffset>
          </wp:positionH>
          <wp:positionV relativeFrom="paragraph">
            <wp:posOffset>27305</wp:posOffset>
          </wp:positionV>
          <wp:extent cx="2371725" cy="59293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aterton-logo-horiz-color-720x180.jpg"/>
                  <pic:cNvPicPr/>
                </pic:nvPicPr>
                <pic:blipFill>
                  <a:blip r:embed="rId1">
                    <a:extLst>
                      <a:ext uri="{28A0092B-C50C-407E-A947-70E740481C1C}">
                        <a14:useLocalDpi xmlns:a14="http://schemas.microsoft.com/office/drawing/2010/main" val="0"/>
                      </a:ext>
                    </a:extLst>
                  </a:blip>
                  <a:stretch>
                    <a:fillRect/>
                  </a:stretch>
                </pic:blipFill>
                <pic:spPr>
                  <a:xfrm>
                    <a:off x="0" y="0"/>
                    <a:ext cx="2371725" cy="592931"/>
                  </a:xfrm>
                  <a:prstGeom prst="rect">
                    <a:avLst/>
                  </a:prstGeom>
                  <a:effec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B5C6B" w14:textId="77777777" w:rsidR="00BA52B1" w:rsidRDefault="008E29C5">
    <w:pPr>
      <w:pStyle w:val="Header"/>
    </w:pPr>
    <w:r>
      <w:rPr>
        <w:noProof/>
      </w:rPr>
      <w:pict w14:anchorId="77754B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878671" o:spid="_x0000_s2049" type="#_x0000_t136" style="position:absolute;margin-left:0;margin-top:0;width:412.4pt;height:247.45pt;rotation:315;z-index:-25165823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A668D"/>
    <w:multiLevelType w:val="hybridMultilevel"/>
    <w:tmpl w:val="1AEAD5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498580B"/>
    <w:multiLevelType w:val="hybridMultilevel"/>
    <w:tmpl w:val="B53C41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50B31A7"/>
    <w:multiLevelType w:val="hybridMultilevel"/>
    <w:tmpl w:val="07FE1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63356"/>
    <w:multiLevelType w:val="hybridMultilevel"/>
    <w:tmpl w:val="80887BFE"/>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0FBB2FA6"/>
    <w:multiLevelType w:val="hybridMultilevel"/>
    <w:tmpl w:val="46742A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8405C9"/>
    <w:multiLevelType w:val="hybridMultilevel"/>
    <w:tmpl w:val="9266E2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4755869"/>
    <w:multiLevelType w:val="hybridMultilevel"/>
    <w:tmpl w:val="FAEE0D6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6EB4F00"/>
    <w:multiLevelType w:val="hybridMultilevel"/>
    <w:tmpl w:val="C37045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0CC4336"/>
    <w:multiLevelType w:val="hybridMultilevel"/>
    <w:tmpl w:val="89F4F80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17C14F3"/>
    <w:multiLevelType w:val="multilevel"/>
    <w:tmpl w:val="9F448B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5266B4"/>
    <w:multiLevelType w:val="hybridMultilevel"/>
    <w:tmpl w:val="8F3C54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6D2351F"/>
    <w:multiLevelType w:val="multilevel"/>
    <w:tmpl w:val="490E0C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355400"/>
    <w:multiLevelType w:val="multilevel"/>
    <w:tmpl w:val="B332F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455466"/>
    <w:multiLevelType w:val="hybridMultilevel"/>
    <w:tmpl w:val="719E48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CF472A4"/>
    <w:multiLevelType w:val="multilevel"/>
    <w:tmpl w:val="98206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B92BB6"/>
    <w:multiLevelType w:val="hybridMultilevel"/>
    <w:tmpl w:val="FFF637A6"/>
    <w:lvl w:ilvl="0" w:tplc="B45013B0">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7A174A7"/>
    <w:multiLevelType w:val="multilevel"/>
    <w:tmpl w:val="E528C7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A92EEC"/>
    <w:multiLevelType w:val="multilevel"/>
    <w:tmpl w:val="9BE667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AD547F"/>
    <w:multiLevelType w:val="hybridMultilevel"/>
    <w:tmpl w:val="A62A2B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EFA586D"/>
    <w:multiLevelType w:val="hybridMultilevel"/>
    <w:tmpl w:val="1C429AF6"/>
    <w:lvl w:ilvl="0" w:tplc="B45013B0">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032348A"/>
    <w:multiLevelType w:val="multilevel"/>
    <w:tmpl w:val="A5EE2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683C45"/>
    <w:multiLevelType w:val="multilevel"/>
    <w:tmpl w:val="C812D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3B4FEA"/>
    <w:multiLevelType w:val="hybridMultilevel"/>
    <w:tmpl w:val="E9DE9EAE"/>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3" w15:restartNumberingAfterBreak="0">
    <w:nsid w:val="653B51EE"/>
    <w:multiLevelType w:val="hybridMultilevel"/>
    <w:tmpl w:val="D178969A"/>
    <w:lvl w:ilvl="0" w:tplc="04090011">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7029C3"/>
    <w:multiLevelType w:val="hybridMultilevel"/>
    <w:tmpl w:val="ABAC88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C7800A4"/>
    <w:multiLevelType w:val="multilevel"/>
    <w:tmpl w:val="65E810E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3003C5"/>
    <w:multiLevelType w:val="multilevel"/>
    <w:tmpl w:val="87D477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F27D6B"/>
    <w:multiLevelType w:val="hybridMultilevel"/>
    <w:tmpl w:val="B47C995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8" w15:restartNumberingAfterBreak="0">
    <w:nsid w:val="7B1C2DAD"/>
    <w:multiLevelType w:val="hybridMultilevel"/>
    <w:tmpl w:val="20C48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1"/>
  </w:num>
  <w:num w:numId="2">
    <w:abstractNumId w:val="12"/>
  </w:num>
  <w:num w:numId="3">
    <w:abstractNumId w:val="20"/>
  </w:num>
  <w:num w:numId="4">
    <w:abstractNumId w:val="11"/>
  </w:num>
  <w:num w:numId="5">
    <w:abstractNumId w:val="26"/>
  </w:num>
  <w:num w:numId="6">
    <w:abstractNumId w:val="16"/>
  </w:num>
  <w:num w:numId="7">
    <w:abstractNumId w:val="14"/>
  </w:num>
  <w:num w:numId="8">
    <w:abstractNumId w:val="17"/>
  </w:num>
  <w:num w:numId="9">
    <w:abstractNumId w:val="25"/>
  </w:num>
  <w:num w:numId="10">
    <w:abstractNumId w:val="9"/>
  </w:num>
  <w:num w:numId="11">
    <w:abstractNumId w:val="15"/>
  </w:num>
  <w:num w:numId="12">
    <w:abstractNumId w:val="19"/>
  </w:num>
  <w:num w:numId="13">
    <w:abstractNumId w:val="28"/>
  </w:num>
  <w:num w:numId="14">
    <w:abstractNumId w:val="8"/>
  </w:num>
  <w:num w:numId="15">
    <w:abstractNumId w:val="7"/>
  </w:num>
  <w:num w:numId="16">
    <w:abstractNumId w:val="3"/>
  </w:num>
  <w:num w:numId="17">
    <w:abstractNumId w:val="3"/>
  </w:num>
  <w:num w:numId="18">
    <w:abstractNumId w:val="2"/>
  </w:num>
  <w:num w:numId="19">
    <w:abstractNumId w:val="27"/>
  </w:num>
  <w:num w:numId="20">
    <w:abstractNumId w:val="22"/>
  </w:num>
  <w:num w:numId="21">
    <w:abstractNumId w:val="4"/>
  </w:num>
  <w:num w:numId="22">
    <w:abstractNumId w:val="23"/>
  </w:num>
  <w:num w:numId="23">
    <w:abstractNumId w:val="0"/>
  </w:num>
  <w:num w:numId="24">
    <w:abstractNumId w:val="6"/>
  </w:num>
  <w:num w:numId="25">
    <w:abstractNumId w:val="5"/>
  </w:num>
  <w:num w:numId="26">
    <w:abstractNumId w:val="24"/>
  </w:num>
  <w:num w:numId="27">
    <w:abstractNumId w:val="1"/>
  </w:num>
  <w:num w:numId="28">
    <w:abstractNumId w:val="13"/>
  </w:num>
  <w:num w:numId="29">
    <w:abstractNumId w:val="10"/>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20"/>
  <w:characterSpacingControl w:val="doNotCompress"/>
  <w:hdrShapeDefaults>
    <o:shapedefaults v:ext="edit" spidmax="2051">
      <o:colormru v:ext="edit" colors="#f8f8f8"/>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675"/>
    <w:rsid w:val="00000175"/>
    <w:rsid w:val="00004C6D"/>
    <w:rsid w:val="000164E7"/>
    <w:rsid w:val="00047112"/>
    <w:rsid w:val="000B2EF6"/>
    <w:rsid w:val="000C7C03"/>
    <w:rsid w:val="000E0590"/>
    <w:rsid w:val="00104613"/>
    <w:rsid w:val="00125840"/>
    <w:rsid w:val="0014296F"/>
    <w:rsid w:val="00154DB2"/>
    <w:rsid w:val="001674D5"/>
    <w:rsid w:val="001A5EDC"/>
    <w:rsid w:val="001B747F"/>
    <w:rsid w:val="001C0729"/>
    <w:rsid w:val="001D0875"/>
    <w:rsid w:val="00212BF5"/>
    <w:rsid w:val="00226147"/>
    <w:rsid w:val="00243FE8"/>
    <w:rsid w:val="002457F9"/>
    <w:rsid w:val="002568A2"/>
    <w:rsid w:val="00263E28"/>
    <w:rsid w:val="00272E6C"/>
    <w:rsid w:val="00283EDE"/>
    <w:rsid w:val="0029777D"/>
    <w:rsid w:val="002C2E7E"/>
    <w:rsid w:val="002D6AC1"/>
    <w:rsid w:val="002E1D44"/>
    <w:rsid w:val="002E7E1D"/>
    <w:rsid w:val="00323939"/>
    <w:rsid w:val="003351A1"/>
    <w:rsid w:val="0033559C"/>
    <w:rsid w:val="00342523"/>
    <w:rsid w:val="00345EE8"/>
    <w:rsid w:val="00390C2C"/>
    <w:rsid w:val="003A4795"/>
    <w:rsid w:val="003A597E"/>
    <w:rsid w:val="003E40D5"/>
    <w:rsid w:val="00416AF0"/>
    <w:rsid w:val="0042253D"/>
    <w:rsid w:val="0048734A"/>
    <w:rsid w:val="004B1E42"/>
    <w:rsid w:val="004C0EB2"/>
    <w:rsid w:val="004C3D1C"/>
    <w:rsid w:val="004D5AC4"/>
    <w:rsid w:val="004E04B7"/>
    <w:rsid w:val="005256F3"/>
    <w:rsid w:val="00542991"/>
    <w:rsid w:val="00543675"/>
    <w:rsid w:val="005449BD"/>
    <w:rsid w:val="005461FC"/>
    <w:rsid w:val="005468A9"/>
    <w:rsid w:val="00546C57"/>
    <w:rsid w:val="00567981"/>
    <w:rsid w:val="00582DAC"/>
    <w:rsid w:val="005A2DB3"/>
    <w:rsid w:val="006070CB"/>
    <w:rsid w:val="00623601"/>
    <w:rsid w:val="00634920"/>
    <w:rsid w:val="00680044"/>
    <w:rsid w:val="00682BE4"/>
    <w:rsid w:val="006B551A"/>
    <w:rsid w:val="006C2D76"/>
    <w:rsid w:val="006F71FB"/>
    <w:rsid w:val="00700989"/>
    <w:rsid w:val="00726C31"/>
    <w:rsid w:val="007301DC"/>
    <w:rsid w:val="00732BBB"/>
    <w:rsid w:val="00735FF5"/>
    <w:rsid w:val="00762DF6"/>
    <w:rsid w:val="00766C4D"/>
    <w:rsid w:val="007801E5"/>
    <w:rsid w:val="00780E1A"/>
    <w:rsid w:val="00795595"/>
    <w:rsid w:val="007A2577"/>
    <w:rsid w:val="007C5B74"/>
    <w:rsid w:val="007E1B93"/>
    <w:rsid w:val="00805EE3"/>
    <w:rsid w:val="00813B97"/>
    <w:rsid w:val="00842AE4"/>
    <w:rsid w:val="00851A17"/>
    <w:rsid w:val="00871E26"/>
    <w:rsid w:val="008A29E8"/>
    <w:rsid w:val="008A63E4"/>
    <w:rsid w:val="008E29C5"/>
    <w:rsid w:val="008E2CCD"/>
    <w:rsid w:val="008F4957"/>
    <w:rsid w:val="0092534C"/>
    <w:rsid w:val="00927D04"/>
    <w:rsid w:val="00951618"/>
    <w:rsid w:val="00952792"/>
    <w:rsid w:val="009661D9"/>
    <w:rsid w:val="00967218"/>
    <w:rsid w:val="00981F0B"/>
    <w:rsid w:val="0099159F"/>
    <w:rsid w:val="009A5035"/>
    <w:rsid w:val="009A74B6"/>
    <w:rsid w:val="00A452F7"/>
    <w:rsid w:val="00A87234"/>
    <w:rsid w:val="00A9491F"/>
    <w:rsid w:val="00AA712E"/>
    <w:rsid w:val="00AB3295"/>
    <w:rsid w:val="00AD0A18"/>
    <w:rsid w:val="00AF681C"/>
    <w:rsid w:val="00B2208C"/>
    <w:rsid w:val="00B25525"/>
    <w:rsid w:val="00B34025"/>
    <w:rsid w:val="00B94069"/>
    <w:rsid w:val="00BA52B1"/>
    <w:rsid w:val="00BB3AF4"/>
    <w:rsid w:val="00C01386"/>
    <w:rsid w:val="00C37F1A"/>
    <w:rsid w:val="00C40552"/>
    <w:rsid w:val="00C46D2E"/>
    <w:rsid w:val="00C54ADC"/>
    <w:rsid w:val="00C60368"/>
    <w:rsid w:val="00C65285"/>
    <w:rsid w:val="00C84289"/>
    <w:rsid w:val="00C91C97"/>
    <w:rsid w:val="00CD70B5"/>
    <w:rsid w:val="00CE566E"/>
    <w:rsid w:val="00CE7411"/>
    <w:rsid w:val="00D06DA0"/>
    <w:rsid w:val="00D11134"/>
    <w:rsid w:val="00D15F7A"/>
    <w:rsid w:val="00D310A5"/>
    <w:rsid w:val="00D34ECF"/>
    <w:rsid w:val="00D42653"/>
    <w:rsid w:val="00D52642"/>
    <w:rsid w:val="00D629C4"/>
    <w:rsid w:val="00D9576A"/>
    <w:rsid w:val="00DA6B45"/>
    <w:rsid w:val="00DC6AD5"/>
    <w:rsid w:val="00E15972"/>
    <w:rsid w:val="00E23EBA"/>
    <w:rsid w:val="00E24BAB"/>
    <w:rsid w:val="00E35B7D"/>
    <w:rsid w:val="00E41321"/>
    <w:rsid w:val="00E50DF2"/>
    <w:rsid w:val="00E55414"/>
    <w:rsid w:val="00E57F13"/>
    <w:rsid w:val="00E73BD4"/>
    <w:rsid w:val="00E8012C"/>
    <w:rsid w:val="00E82CEF"/>
    <w:rsid w:val="00E875EF"/>
    <w:rsid w:val="00E975CE"/>
    <w:rsid w:val="00EA41A7"/>
    <w:rsid w:val="00EB5850"/>
    <w:rsid w:val="00ED55EB"/>
    <w:rsid w:val="00F73D5E"/>
    <w:rsid w:val="00F92E7B"/>
    <w:rsid w:val="00FB04D8"/>
    <w:rsid w:val="00FB3428"/>
    <w:rsid w:val="00FE4C4C"/>
    <w:rsid w:val="00FE4EAF"/>
    <w:rsid w:val="00FF435A"/>
    <w:rsid w:val="00FF5EA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1">
      <o:colormru v:ext="edit" colors="#f8f8f8"/>
    </o:shapedefaults>
    <o:shapelayout v:ext="edit">
      <o:idmap v:ext="edit" data="1"/>
    </o:shapelayout>
  </w:shapeDefaults>
  <w:decimalSymbol w:val="."/>
  <w:listSeparator w:val=","/>
  <w14:docId w14:val="1565E5AB"/>
  <w15:docId w15:val="{FB55B42E-FEF8-45ED-B5D3-D94487A86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9C5"/>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6147"/>
    <w:rPr>
      <w:strike w:val="0"/>
      <w:dstrike w:val="0"/>
      <w:color w:val="5998C8"/>
      <w:u w:val="none"/>
      <w:effect w:val="none"/>
    </w:rPr>
  </w:style>
  <w:style w:type="paragraph" w:styleId="Header">
    <w:name w:val="header"/>
    <w:basedOn w:val="Normal"/>
    <w:link w:val="HeaderChar"/>
    <w:uiPriority w:val="99"/>
    <w:unhideWhenUsed/>
    <w:rsid w:val="00543675"/>
    <w:pPr>
      <w:tabs>
        <w:tab w:val="center" w:pos="4680"/>
        <w:tab w:val="right" w:pos="9360"/>
      </w:tabs>
      <w:spacing w:after="0" w:line="240" w:lineRule="auto"/>
    </w:pPr>
    <w:rPr>
      <w:lang w:val="en-CA"/>
    </w:rPr>
  </w:style>
  <w:style w:type="character" w:customStyle="1" w:styleId="HeaderChar">
    <w:name w:val="Header Char"/>
    <w:basedOn w:val="DefaultParagraphFont"/>
    <w:link w:val="Header"/>
    <w:uiPriority w:val="99"/>
    <w:rsid w:val="00543675"/>
  </w:style>
  <w:style w:type="paragraph" w:styleId="Footer">
    <w:name w:val="footer"/>
    <w:basedOn w:val="Normal"/>
    <w:link w:val="FooterChar"/>
    <w:uiPriority w:val="99"/>
    <w:unhideWhenUsed/>
    <w:rsid w:val="00543675"/>
    <w:pPr>
      <w:tabs>
        <w:tab w:val="center" w:pos="4680"/>
        <w:tab w:val="right" w:pos="9360"/>
      </w:tabs>
      <w:spacing w:after="0" w:line="240" w:lineRule="auto"/>
    </w:pPr>
    <w:rPr>
      <w:lang w:val="en-CA"/>
    </w:rPr>
  </w:style>
  <w:style w:type="character" w:customStyle="1" w:styleId="FooterChar">
    <w:name w:val="Footer Char"/>
    <w:basedOn w:val="DefaultParagraphFont"/>
    <w:link w:val="Footer"/>
    <w:uiPriority w:val="99"/>
    <w:rsid w:val="00543675"/>
  </w:style>
  <w:style w:type="paragraph" w:styleId="BalloonText">
    <w:name w:val="Balloon Text"/>
    <w:basedOn w:val="Normal"/>
    <w:link w:val="BalloonTextChar"/>
    <w:uiPriority w:val="99"/>
    <w:semiHidden/>
    <w:unhideWhenUsed/>
    <w:rsid w:val="00543675"/>
    <w:pPr>
      <w:spacing w:after="0" w:line="240" w:lineRule="auto"/>
    </w:pPr>
    <w:rPr>
      <w:rFonts w:ascii="Tahoma" w:hAnsi="Tahoma" w:cs="Tahoma"/>
      <w:sz w:val="16"/>
      <w:szCs w:val="16"/>
      <w:lang w:val="en-CA"/>
    </w:rPr>
  </w:style>
  <w:style w:type="character" w:customStyle="1" w:styleId="BalloonTextChar">
    <w:name w:val="Balloon Text Char"/>
    <w:basedOn w:val="DefaultParagraphFont"/>
    <w:link w:val="BalloonText"/>
    <w:uiPriority w:val="99"/>
    <w:semiHidden/>
    <w:rsid w:val="00543675"/>
    <w:rPr>
      <w:rFonts w:ascii="Tahoma" w:hAnsi="Tahoma" w:cs="Tahoma"/>
      <w:sz w:val="16"/>
      <w:szCs w:val="16"/>
    </w:rPr>
  </w:style>
  <w:style w:type="paragraph" w:styleId="NormalWeb">
    <w:name w:val="Normal (Web)"/>
    <w:basedOn w:val="Normal"/>
    <w:uiPriority w:val="99"/>
    <w:unhideWhenUsed/>
    <w:rsid w:val="005256F3"/>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apple-tab-span">
    <w:name w:val="apple-tab-span"/>
    <w:basedOn w:val="DefaultParagraphFont"/>
    <w:rsid w:val="005256F3"/>
  </w:style>
  <w:style w:type="paragraph" w:styleId="Title">
    <w:name w:val="Title"/>
    <w:basedOn w:val="Normal"/>
    <w:next w:val="Normal"/>
    <w:link w:val="TitleChar"/>
    <w:uiPriority w:val="10"/>
    <w:qFormat/>
    <w:rsid w:val="00851A17"/>
    <w:pPr>
      <w:spacing w:after="0" w:line="240" w:lineRule="auto"/>
      <w:contextualSpacing/>
    </w:pPr>
    <w:rPr>
      <w:rFonts w:asciiTheme="majorHAnsi" w:eastAsiaTheme="majorEastAsia" w:hAnsiTheme="majorHAnsi" w:cstheme="majorBidi"/>
      <w:spacing w:val="-10"/>
      <w:kern w:val="28"/>
      <w:sz w:val="56"/>
      <w:szCs w:val="56"/>
      <w:lang w:val="en-CA"/>
    </w:rPr>
  </w:style>
  <w:style w:type="character" w:customStyle="1" w:styleId="TitleChar">
    <w:name w:val="Title Char"/>
    <w:basedOn w:val="DefaultParagraphFont"/>
    <w:link w:val="Title"/>
    <w:uiPriority w:val="10"/>
    <w:rsid w:val="00851A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1A17"/>
    <w:pPr>
      <w:numPr>
        <w:ilvl w:val="1"/>
      </w:numPr>
      <w:spacing w:after="160"/>
    </w:pPr>
    <w:rPr>
      <w:rFonts w:eastAsiaTheme="minorEastAsia"/>
      <w:color w:val="5A5A5A" w:themeColor="text1" w:themeTint="A5"/>
      <w:spacing w:val="15"/>
      <w:lang w:val="en-CA"/>
    </w:rPr>
  </w:style>
  <w:style w:type="character" w:customStyle="1" w:styleId="SubtitleChar">
    <w:name w:val="Subtitle Char"/>
    <w:basedOn w:val="DefaultParagraphFont"/>
    <w:link w:val="Subtitle"/>
    <w:uiPriority w:val="11"/>
    <w:rsid w:val="00851A17"/>
    <w:rPr>
      <w:rFonts w:eastAsiaTheme="minorEastAsia"/>
      <w:color w:val="5A5A5A" w:themeColor="text1" w:themeTint="A5"/>
      <w:spacing w:val="15"/>
    </w:rPr>
  </w:style>
  <w:style w:type="character" w:customStyle="1" w:styleId="UnresolvedMention1">
    <w:name w:val="Unresolved Mention1"/>
    <w:basedOn w:val="DefaultParagraphFont"/>
    <w:uiPriority w:val="99"/>
    <w:semiHidden/>
    <w:unhideWhenUsed/>
    <w:rsid w:val="00927D04"/>
    <w:rPr>
      <w:color w:val="808080"/>
      <w:shd w:val="clear" w:color="auto" w:fill="E6E6E6"/>
    </w:rPr>
  </w:style>
  <w:style w:type="character" w:styleId="FollowedHyperlink">
    <w:name w:val="FollowedHyperlink"/>
    <w:basedOn w:val="DefaultParagraphFont"/>
    <w:uiPriority w:val="99"/>
    <w:semiHidden/>
    <w:unhideWhenUsed/>
    <w:rsid w:val="00283EDE"/>
    <w:rPr>
      <w:color w:val="800080" w:themeColor="followedHyperlink"/>
      <w:u w:val="single"/>
    </w:rPr>
  </w:style>
  <w:style w:type="character" w:styleId="Emphasis">
    <w:name w:val="Emphasis"/>
    <w:basedOn w:val="DefaultParagraphFont"/>
    <w:uiPriority w:val="20"/>
    <w:qFormat/>
    <w:rsid w:val="008A29E8"/>
    <w:rPr>
      <w:i/>
      <w:iCs/>
    </w:rPr>
  </w:style>
  <w:style w:type="paragraph" w:styleId="ListParagraph">
    <w:name w:val="List Paragraph"/>
    <w:basedOn w:val="Normal"/>
    <w:uiPriority w:val="34"/>
    <w:qFormat/>
    <w:rsid w:val="00FE4EAF"/>
    <w:pPr>
      <w:spacing w:after="0" w:line="240" w:lineRule="auto"/>
      <w:ind w:left="720"/>
    </w:pPr>
    <w:rPr>
      <w:rFonts w:ascii="Calibri" w:hAnsi="Calibri" w:cs="Calibri"/>
    </w:rPr>
  </w:style>
  <w:style w:type="paragraph" w:styleId="DocumentMap">
    <w:name w:val="Document Map"/>
    <w:basedOn w:val="Normal"/>
    <w:link w:val="DocumentMapChar"/>
    <w:uiPriority w:val="99"/>
    <w:semiHidden/>
    <w:unhideWhenUsed/>
    <w:rsid w:val="00682BE4"/>
    <w:pPr>
      <w:spacing w:after="0" w:line="240" w:lineRule="auto"/>
    </w:pPr>
    <w:rPr>
      <w:rFonts w:ascii="Times New Roman" w:hAnsi="Times New Roman" w:cs="Times New Roman"/>
      <w:sz w:val="24"/>
      <w:szCs w:val="24"/>
      <w:lang w:val="en-CA"/>
    </w:rPr>
  </w:style>
  <w:style w:type="character" w:customStyle="1" w:styleId="DocumentMapChar">
    <w:name w:val="Document Map Char"/>
    <w:basedOn w:val="DefaultParagraphFont"/>
    <w:link w:val="DocumentMap"/>
    <w:uiPriority w:val="99"/>
    <w:semiHidden/>
    <w:rsid w:val="00682BE4"/>
    <w:rPr>
      <w:rFonts w:ascii="Times New Roman" w:hAnsi="Times New Roman" w:cs="Times New Roman"/>
      <w:sz w:val="24"/>
      <w:szCs w:val="24"/>
    </w:rPr>
  </w:style>
  <w:style w:type="character" w:customStyle="1" w:styleId="UnresolvedMention2">
    <w:name w:val="Unresolved Mention2"/>
    <w:basedOn w:val="DefaultParagraphFont"/>
    <w:uiPriority w:val="99"/>
    <w:rsid w:val="00E801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18271">
      <w:bodyDiv w:val="1"/>
      <w:marLeft w:val="0"/>
      <w:marRight w:val="0"/>
      <w:marTop w:val="0"/>
      <w:marBottom w:val="0"/>
      <w:divBdr>
        <w:top w:val="none" w:sz="0" w:space="0" w:color="auto"/>
        <w:left w:val="none" w:sz="0" w:space="0" w:color="auto"/>
        <w:bottom w:val="none" w:sz="0" w:space="0" w:color="auto"/>
        <w:right w:val="none" w:sz="0" w:space="0" w:color="auto"/>
      </w:divBdr>
    </w:div>
    <w:div w:id="330182455">
      <w:bodyDiv w:val="1"/>
      <w:marLeft w:val="0"/>
      <w:marRight w:val="0"/>
      <w:marTop w:val="0"/>
      <w:marBottom w:val="0"/>
      <w:divBdr>
        <w:top w:val="none" w:sz="0" w:space="0" w:color="auto"/>
        <w:left w:val="none" w:sz="0" w:space="0" w:color="auto"/>
        <w:bottom w:val="none" w:sz="0" w:space="0" w:color="auto"/>
        <w:right w:val="none" w:sz="0" w:space="0" w:color="auto"/>
      </w:divBdr>
    </w:div>
    <w:div w:id="386803903">
      <w:bodyDiv w:val="1"/>
      <w:marLeft w:val="0"/>
      <w:marRight w:val="0"/>
      <w:marTop w:val="0"/>
      <w:marBottom w:val="0"/>
      <w:divBdr>
        <w:top w:val="none" w:sz="0" w:space="0" w:color="auto"/>
        <w:left w:val="none" w:sz="0" w:space="0" w:color="auto"/>
        <w:bottom w:val="none" w:sz="0" w:space="0" w:color="auto"/>
        <w:right w:val="none" w:sz="0" w:space="0" w:color="auto"/>
      </w:divBdr>
    </w:div>
    <w:div w:id="664431285">
      <w:bodyDiv w:val="1"/>
      <w:marLeft w:val="0"/>
      <w:marRight w:val="0"/>
      <w:marTop w:val="0"/>
      <w:marBottom w:val="0"/>
      <w:divBdr>
        <w:top w:val="none" w:sz="0" w:space="0" w:color="auto"/>
        <w:left w:val="none" w:sz="0" w:space="0" w:color="auto"/>
        <w:bottom w:val="none" w:sz="0" w:space="0" w:color="auto"/>
        <w:right w:val="none" w:sz="0" w:space="0" w:color="auto"/>
      </w:divBdr>
    </w:div>
    <w:div w:id="704260367">
      <w:bodyDiv w:val="1"/>
      <w:marLeft w:val="0"/>
      <w:marRight w:val="0"/>
      <w:marTop w:val="0"/>
      <w:marBottom w:val="0"/>
      <w:divBdr>
        <w:top w:val="none" w:sz="0" w:space="0" w:color="auto"/>
        <w:left w:val="none" w:sz="0" w:space="0" w:color="auto"/>
        <w:bottom w:val="none" w:sz="0" w:space="0" w:color="auto"/>
        <w:right w:val="none" w:sz="0" w:space="0" w:color="auto"/>
      </w:divBdr>
    </w:div>
    <w:div w:id="709957381">
      <w:bodyDiv w:val="1"/>
      <w:marLeft w:val="0"/>
      <w:marRight w:val="0"/>
      <w:marTop w:val="0"/>
      <w:marBottom w:val="0"/>
      <w:divBdr>
        <w:top w:val="none" w:sz="0" w:space="0" w:color="auto"/>
        <w:left w:val="none" w:sz="0" w:space="0" w:color="auto"/>
        <w:bottom w:val="none" w:sz="0" w:space="0" w:color="auto"/>
        <w:right w:val="none" w:sz="0" w:space="0" w:color="auto"/>
      </w:divBdr>
    </w:div>
    <w:div w:id="1286043444">
      <w:bodyDiv w:val="1"/>
      <w:marLeft w:val="0"/>
      <w:marRight w:val="0"/>
      <w:marTop w:val="0"/>
      <w:marBottom w:val="0"/>
      <w:divBdr>
        <w:top w:val="none" w:sz="0" w:space="0" w:color="auto"/>
        <w:left w:val="none" w:sz="0" w:space="0" w:color="auto"/>
        <w:bottom w:val="none" w:sz="0" w:space="0" w:color="auto"/>
        <w:right w:val="none" w:sz="0" w:space="0" w:color="auto"/>
      </w:divBdr>
    </w:div>
    <w:div w:id="1291131186">
      <w:bodyDiv w:val="1"/>
      <w:marLeft w:val="0"/>
      <w:marRight w:val="0"/>
      <w:marTop w:val="0"/>
      <w:marBottom w:val="0"/>
      <w:divBdr>
        <w:top w:val="none" w:sz="0" w:space="0" w:color="auto"/>
        <w:left w:val="none" w:sz="0" w:space="0" w:color="auto"/>
        <w:bottom w:val="none" w:sz="0" w:space="0" w:color="auto"/>
        <w:right w:val="none" w:sz="0" w:space="0" w:color="auto"/>
      </w:divBdr>
    </w:div>
    <w:div w:id="1296137582">
      <w:bodyDiv w:val="1"/>
      <w:marLeft w:val="0"/>
      <w:marRight w:val="0"/>
      <w:marTop w:val="0"/>
      <w:marBottom w:val="0"/>
      <w:divBdr>
        <w:top w:val="none" w:sz="0" w:space="0" w:color="auto"/>
        <w:left w:val="none" w:sz="0" w:space="0" w:color="auto"/>
        <w:bottom w:val="none" w:sz="0" w:space="0" w:color="auto"/>
        <w:right w:val="none" w:sz="0" w:space="0" w:color="auto"/>
      </w:divBdr>
    </w:div>
    <w:div w:id="1330524299">
      <w:bodyDiv w:val="1"/>
      <w:marLeft w:val="0"/>
      <w:marRight w:val="0"/>
      <w:marTop w:val="0"/>
      <w:marBottom w:val="0"/>
      <w:divBdr>
        <w:top w:val="none" w:sz="0" w:space="0" w:color="auto"/>
        <w:left w:val="none" w:sz="0" w:space="0" w:color="auto"/>
        <w:bottom w:val="none" w:sz="0" w:space="0" w:color="auto"/>
        <w:right w:val="none" w:sz="0" w:space="0" w:color="auto"/>
      </w:divBdr>
    </w:div>
    <w:div w:id="1332443813">
      <w:bodyDiv w:val="1"/>
      <w:marLeft w:val="0"/>
      <w:marRight w:val="0"/>
      <w:marTop w:val="0"/>
      <w:marBottom w:val="0"/>
      <w:divBdr>
        <w:top w:val="none" w:sz="0" w:space="0" w:color="auto"/>
        <w:left w:val="none" w:sz="0" w:space="0" w:color="auto"/>
        <w:bottom w:val="none" w:sz="0" w:space="0" w:color="auto"/>
        <w:right w:val="none" w:sz="0" w:space="0" w:color="auto"/>
      </w:divBdr>
      <w:divsChild>
        <w:div w:id="755325216">
          <w:marLeft w:val="0"/>
          <w:marRight w:val="0"/>
          <w:marTop w:val="0"/>
          <w:marBottom w:val="0"/>
          <w:divBdr>
            <w:top w:val="none" w:sz="0" w:space="0" w:color="auto"/>
            <w:left w:val="none" w:sz="0" w:space="0" w:color="auto"/>
            <w:bottom w:val="none" w:sz="0" w:space="0" w:color="auto"/>
            <w:right w:val="none" w:sz="0" w:space="0" w:color="auto"/>
          </w:divBdr>
        </w:div>
        <w:div w:id="1062485871">
          <w:marLeft w:val="0"/>
          <w:marRight w:val="0"/>
          <w:marTop w:val="0"/>
          <w:marBottom w:val="0"/>
          <w:divBdr>
            <w:top w:val="none" w:sz="0" w:space="0" w:color="auto"/>
            <w:left w:val="none" w:sz="0" w:space="0" w:color="auto"/>
            <w:bottom w:val="none" w:sz="0" w:space="0" w:color="auto"/>
            <w:right w:val="none" w:sz="0" w:space="0" w:color="auto"/>
          </w:divBdr>
        </w:div>
      </w:divsChild>
    </w:div>
    <w:div w:id="1415936916">
      <w:bodyDiv w:val="1"/>
      <w:marLeft w:val="0"/>
      <w:marRight w:val="0"/>
      <w:marTop w:val="0"/>
      <w:marBottom w:val="0"/>
      <w:divBdr>
        <w:top w:val="none" w:sz="0" w:space="0" w:color="auto"/>
        <w:left w:val="none" w:sz="0" w:space="0" w:color="auto"/>
        <w:bottom w:val="none" w:sz="0" w:space="0" w:color="auto"/>
        <w:right w:val="none" w:sz="0" w:space="0" w:color="auto"/>
      </w:divBdr>
    </w:div>
    <w:div w:id="1426535820">
      <w:bodyDiv w:val="1"/>
      <w:marLeft w:val="0"/>
      <w:marRight w:val="0"/>
      <w:marTop w:val="0"/>
      <w:marBottom w:val="0"/>
      <w:divBdr>
        <w:top w:val="none" w:sz="0" w:space="0" w:color="auto"/>
        <w:left w:val="none" w:sz="0" w:space="0" w:color="auto"/>
        <w:bottom w:val="none" w:sz="0" w:space="0" w:color="auto"/>
        <w:right w:val="none" w:sz="0" w:space="0" w:color="auto"/>
      </w:divBdr>
    </w:div>
    <w:div w:id="1441485723">
      <w:bodyDiv w:val="1"/>
      <w:marLeft w:val="0"/>
      <w:marRight w:val="0"/>
      <w:marTop w:val="0"/>
      <w:marBottom w:val="0"/>
      <w:divBdr>
        <w:top w:val="none" w:sz="0" w:space="0" w:color="auto"/>
        <w:left w:val="none" w:sz="0" w:space="0" w:color="auto"/>
        <w:bottom w:val="none" w:sz="0" w:space="0" w:color="auto"/>
        <w:right w:val="none" w:sz="0" w:space="0" w:color="auto"/>
      </w:divBdr>
    </w:div>
    <w:div w:id="1562404895">
      <w:bodyDiv w:val="1"/>
      <w:marLeft w:val="0"/>
      <w:marRight w:val="0"/>
      <w:marTop w:val="0"/>
      <w:marBottom w:val="0"/>
      <w:divBdr>
        <w:top w:val="none" w:sz="0" w:space="0" w:color="auto"/>
        <w:left w:val="none" w:sz="0" w:space="0" w:color="auto"/>
        <w:bottom w:val="none" w:sz="0" w:space="0" w:color="auto"/>
        <w:right w:val="none" w:sz="0" w:space="0" w:color="auto"/>
      </w:divBdr>
      <w:divsChild>
        <w:div w:id="1922568092">
          <w:marLeft w:val="0"/>
          <w:marRight w:val="0"/>
          <w:marTop w:val="0"/>
          <w:marBottom w:val="0"/>
          <w:divBdr>
            <w:top w:val="none" w:sz="0" w:space="0" w:color="auto"/>
            <w:left w:val="none" w:sz="0" w:space="0" w:color="auto"/>
            <w:bottom w:val="none" w:sz="0" w:space="0" w:color="auto"/>
            <w:right w:val="none" w:sz="0" w:space="0" w:color="auto"/>
          </w:divBdr>
        </w:div>
      </w:divsChild>
    </w:div>
    <w:div w:id="2002149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TA%20Marketing\Documents\Documents\MHAA\Miscellaneous\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template</Template>
  <TotalTime>0</TotalTime>
  <Pages>1</Pages>
  <Words>279</Words>
  <Characters>1592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ETA Marketing</dc:creator>
  <cp:keywords/>
  <cp:lastModifiedBy>Candace Dyshlenko</cp:lastModifiedBy>
  <cp:revision>3</cp:revision>
  <dcterms:created xsi:type="dcterms:W3CDTF">2019-05-27T15:35:00Z</dcterms:created>
  <dcterms:modified xsi:type="dcterms:W3CDTF">2019-05-27T15:36:00Z</dcterms:modified>
</cp:coreProperties>
</file>